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06/relationships/ui/userCustomization" Target="userCustomization/customUI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hAnsi="Times New Roman" w:cs="Times New Roman"/>
          <w:color w:val="auto"/>
          <w:sz w:val="24"/>
          <w:szCs w:val="24"/>
        </w:rPr>
        <w:id w:val="89512093"/>
        <w:lock w:val="sdtContentLocked"/>
        <w:group/>
      </w:sdtPr>
      <w:sdtContent>
        <w:p w14:paraId="151F65AD" w14:textId="77777777" w:rsidR="00867867" w:rsidRPr="00E55B04" w:rsidRDefault="008A73E8" w:rsidP="008A73E8">
          <w:pPr>
            <w:pStyle w:val="PublishStatus"/>
            <w:rPr>
              <w:rFonts w:ascii="Times New Roman" w:hAnsi="Times New Roman" w:cs="Times New Roman"/>
              <w:color w:val="auto"/>
              <w:sz w:val="24"/>
              <w:szCs w:val="24"/>
            </w:rPr>
          </w:pPr>
          <w:r w:rsidRPr="00E55B04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This post was published to </w:t>
          </w:r>
          <w:proofErr w:type="spellStart"/>
          <w:r w:rsidRPr="00E55B04">
            <w:rPr>
              <w:rFonts w:ascii="Times New Roman" w:hAnsi="Times New Roman" w:cs="Times New Roman"/>
              <w:color w:val="auto"/>
              <w:sz w:val="24"/>
              <w:szCs w:val="24"/>
            </w:rPr>
            <w:t>Simulasi</w:t>
          </w:r>
          <w:proofErr w:type="spellEnd"/>
          <w:r w:rsidRPr="00E55B04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 </w:t>
          </w:r>
          <w:proofErr w:type="spellStart"/>
          <w:r w:rsidRPr="00E55B04">
            <w:rPr>
              <w:rFonts w:ascii="Times New Roman" w:hAnsi="Times New Roman" w:cs="Times New Roman"/>
              <w:color w:val="auto"/>
              <w:sz w:val="24"/>
              <w:szCs w:val="24"/>
            </w:rPr>
            <w:t>Mandiri</w:t>
          </w:r>
          <w:proofErr w:type="spellEnd"/>
          <w:r w:rsidR="00E55B04">
            <w:rPr>
              <w:rFonts w:ascii="Times New Roman" w:hAnsi="Times New Roman" w:cs="Times New Roman"/>
              <w:color w:val="auto"/>
              <w:sz w:val="24"/>
              <w:szCs w:val="24"/>
            </w:rPr>
            <w:t xml:space="preserve"> - Auto Ins... at 16.57.25 27/12</w:t>
          </w:r>
          <w:r w:rsidRPr="00E55B04">
            <w:rPr>
              <w:rFonts w:ascii="Times New Roman" w:hAnsi="Times New Roman" w:cs="Times New Roman"/>
              <w:color w:val="auto"/>
              <w:sz w:val="24"/>
              <w:szCs w:val="24"/>
            </w:rPr>
            <w:t>/2021</w:t>
          </w:r>
        </w:p>
        <w:sdt>
          <w:sdtPr>
            <w:rPr>
              <w:rFonts w:ascii="Times New Roman" w:hAnsi="Times New Roman" w:cs="Times New Roman"/>
              <w:color w:val="auto"/>
              <w:sz w:val="24"/>
              <w:szCs w:val="24"/>
            </w:rPr>
            <w:alias w:val="Post Title"/>
            <w:id w:val="89512082"/>
            <w:placeholder>
              <w:docPart w:val="89512082"/>
            </w:placeholder>
            <w:dataBinding w:xpath="/ns0:BlogPostInfo/ns0:PostTitle" w:storeItemID="{5F329CAD-B019-4FA6-9FEF-74898909AD20}"/>
            <w:text/>
          </w:sdtPr>
          <w:sdtContent>
            <w:p w14:paraId="708C4B8D" w14:textId="73E9277B" w:rsidR="00B3538E" w:rsidRPr="00E55B04" w:rsidRDefault="00654B1C">
              <w:pPr>
                <w:pStyle w:val="Publishwithline"/>
                <w:rPr>
                  <w:rFonts w:ascii="Times New Roman" w:hAnsi="Times New Roman" w:cs="Times New Roman"/>
                  <w:color w:val="auto"/>
                  <w:sz w:val="24"/>
                  <w:szCs w:val="24"/>
                </w:rPr>
              </w:pPr>
              <w:r>
                <w:rPr>
                  <w:rFonts w:ascii="Times New Roman" w:hAnsi="Times New Roman" w:cs="Times New Roman"/>
                  <w:color w:val="auto"/>
                  <w:sz w:val="24"/>
                  <w:szCs w:val="24"/>
                </w:rPr>
                <w:t xml:space="preserve">Nama </w:t>
              </w:r>
              <w:proofErr w:type="spellStart"/>
              <w:r>
                <w:rPr>
                  <w:rFonts w:ascii="Times New Roman" w:hAnsi="Times New Roman" w:cs="Times New Roman"/>
                  <w:color w:val="auto"/>
                  <w:sz w:val="24"/>
                  <w:szCs w:val="24"/>
                </w:rPr>
                <w:t>Mapel</w:t>
              </w:r>
              <w:proofErr w:type="spellEnd"/>
              <w:r>
                <w:rPr>
                  <w:rFonts w:ascii="Times New Roman" w:hAnsi="Times New Roman" w:cs="Times New Roman"/>
                  <w:color w:val="auto"/>
                  <w:sz w:val="24"/>
                  <w:szCs w:val="24"/>
                </w:rPr>
                <w:t xml:space="preserve"> X TKJ PAS</w:t>
              </w:r>
            </w:p>
          </w:sdtContent>
        </w:sdt>
        <w:p w14:paraId="513B58C8" w14:textId="77777777" w:rsidR="00B3538E" w:rsidRPr="00E55B04" w:rsidRDefault="00B3538E">
          <w:pPr>
            <w:pStyle w:val="underline"/>
            <w:rPr>
              <w:rFonts w:ascii="Times New Roman" w:hAnsi="Times New Roman" w:cs="Times New Roman"/>
              <w:sz w:val="24"/>
              <w:szCs w:val="24"/>
            </w:rPr>
          </w:pPr>
        </w:p>
        <w:p w14:paraId="6CC9D489" w14:textId="77777777" w:rsidR="00B3538E" w:rsidRPr="00E55B04" w:rsidRDefault="00000000">
          <w:pPr>
            <w:pStyle w:val="PadderBetweenControlandBody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tbl>
      <w:tblPr>
        <w:tblStyle w:val="TableGrid"/>
        <w:tblW w:w="14554" w:type="dxa"/>
        <w:tblLook w:val="04A0" w:firstRow="1" w:lastRow="0" w:firstColumn="1" w:lastColumn="0" w:noHBand="0" w:noVBand="1"/>
      </w:tblPr>
      <w:tblGrid>
        <w:gridCol w:w="856"/>
        <w:gridCol w:w="1134"/>
        <w:gridCol w:w="12564"/>
      </w:tblGrid>
      <w:tr w:rsidR="00174D3E" w14:paraId="59C8C3DB" w14:textId="77777777" w:rsidTr="00654B1C">
        <w:tc>
          <w:tcPr>
            <w:tcW w:w="856" w:type="dxa"/>
          </w:tcPr>
          <w:p w14:paraId="683661A3" w14:textId="77777777" w:rsidR="00174D3E" w:rsidRDefault="00174D3E" w:rsidP="009202D7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698" w:type="dxa"/>
            <w:gridSpan w:val="2"/>
          </w:tcPr>
          <w:p w14:paraId="094C93A5" w14:textId="2BE42EBF" w:rsidR="00174D3E" w:rsidRDefault="00174D3E" w:rsidP="00137AA3">
            <w:pPr>
              <w:spacing w:line="276" w:lineRule="auto"/>
            </w:pPr>
          </w:p>
        </w:tc>
      </w:tr>
      <w:tr w:rsidR="00174D3E" w14:paraId="4CC6DA94" w14:textId="77777777" w:rsidTr="00654B1C">
        <w:tc>
          <w:tcPr>
            <w:tcW w:w="856" w:type="dxa"/>
          </w:tcPr>
          <w:p w14:paraId="060E9B21" w14:textId="77777777" w:rsidR="00174D3E" w:rsidRDefault="00174D3E" w:rsidP="00137AA3"/>
        </w:tc>
        <w:tc>
          <w:tcPr>
            <w:tcW w:w="1134" w:type="dxa"/>
          </w:tcPr>
          <w:p w14:paraId="7961EA0C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3C5CBCE1" w14:textId="4B69D4FA" w:rsidR="00174D3E" w:rsidRDefault="00174D3E" w:rsidP="00137AA3"/>
        </w:tc>
      </w:tr>
      <w:tr w:rsidR="00174D3E" w14:paraId="253419C5" w14:textId="77777777" w:rsidTr="00654B1C">
        <w:tc>
          <w:tcPr>
            <w:tcW w:w="856" w:type="dxa"/>
          </w:tcPr>
          <w:p w14:paraId="03BC4D9D" w14:textId="77777777" w:rsidR="00174D3E" w:rsidRDefault="00174D3E" w:rsidP="00137AA3"/>
        </w:tc>
        <w:tc>
          <w:tcPr>
            <w:tcW w:w="1134" w:type="dxa"/>
          </w:tcPr>
          <w:p w14:paraId="69FA3E73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403AA761" w14:textId="361C599B" w:rsidR="00174D3E" w:rsidRDefault="00174D3E" w:rsidP="00137AA3"/>
        </w:tc>
      </w:tr>
      <w:tr w:rsidR="00174D3E" w14:paraId="28011697" w14:textId="77777777" w:rsidTr="00654B1C">
        <w:tc>
          <w:tcPr>
            <w:tcW w:w="856" w:type="dxa"/>
          </w:tcPr>
          <w:p w14:paraId="5ACD52C3" w14:textId="77777777" w:rsidR="00174D3E" w:rsidRDefault="00174D3E" w:rsidP="00137AA3"/>
        </w:tc>
        <w:tc>
          <w:tcPr>
            <w:tcW w:w="1134" w:type="dxa"/>
          </w:tcPr>
          <w:p w14:paraId="11ECE586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482E019F" w14:textId="78A66087" w:rsidR="00174D3E" w:rsidRDefault="00174D3E" w:rsidP="00137AA3"/>
        </w:tc>
      </w:tr>
      <w:tr w:rsidR="00174D3E" w14:paraId="69388776" w14:textId="77777777" w:rsidTr="00654B1C">
        <w:tc>
          <w:tcPr>
            <w:tcW w:w="856" w:type="dxa"/>
          </w:tcPr>
          <w:p w14:paraId="4CCC72ED" w14:textId="77777777" w:rsidR="00174D3E" w:rsidRDefault="00174D3E" w:rsidP="00137AA3"/>
        </w:tc>
        <w:tc>
          <w:tcPr>
            <w:tcW w:w="1134" w:type="dxa"/>
          </w:tcPr>
          <w:p w14:paraId="5A61C04B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731AE10C" w14:textId="21D2175A" w:rsidR="00174D3E" w:rsidRDefault="00174D3E" w:rsidP="00137AA3"/>
        </w:tc>
      </w:tr>
      <w:tr w:rsidR="00174D3E" w14:paraId="0A8A4F23" w14:textId="77777777" w:rsidTr="00654B1C">
        <w:tc>
          <w:tcPr>
            <w:tcW w:w="856" w:type="dxa"/>
          </w:tcPr>
          <w:p w14:paraId="38B1AEAE" w14:textId="77777777" w:rsidR="00174D3E" w:rsidRDefault="00174D3E" w:rsidP="00137AA3"/>
        </w:tc>
        <w:tc>
          <w:tcPr>
            <w:tcW w:w="1134" w:type="dxa"/>
          </w:tcPr>
          <w:p w14:paraId="138729DF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435E0FA0" w14:textId="13D6985D" w:rsidR="00174D3E" w:rsidRDefault="00174D3E" w:rsidP="00137AA3"/>
        </w:tc>
      </w:tr>
      <w:tr w:rsidR="00174D3E" w14:paraId="0B64BCAE" w14:textId="77777777" w:rsidTr="00654B1C">
        <w:tc>
          <w:tcPr>
            <w:tcW w:w="856" w:type="dxa"/>
          </w:tcPr>
          <w:p w14:paraId="770A954E" w14:textId="77777777" w:rsidR="00174D3E" w:rsidRDefault="00174D3E" w:rsidP="009202D7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698" w:type="dxa"/>
            <w:gridSpan w:val="2"/>
          </w:tcPr>
          <w:p w14:paraId="6C0EB5E3" w14:textId="77777777" w:rsidR="00174D3E" w:rsidRDefault="00174D3E" w:rsidP="00137AA3">
            <w:pPr>
              <w:spacing w:line="276" w:lineRule="auto"/>
            </w:pPr>
            <w:r>
              <w:t xml:space="preserve">Motif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bentuk</w:t>
            </w:r>
            <w:proofErr w:type="spellEnd"/>
            <w:r>
              <w:t xml:space="preserve"> garis </w:t>
            </w:r>
            <w:proofErr w:type="spellStart"/>
            <w:r>
              <w:t>pendek</w:t>
            </w:r>
            <w:proofErr w:type="spellEnd"/>
            <w:r>
              <w:t xml:space="preserve"> </w:t>
            </w:r>
            <w:proofErr w:type="spellStart"/>
            <w:r>
              <w:t>adalah</w:t>
            </w:r>
            <w:proofErr w:type="spellEnd"/>
            <w:r>
              <w:t>....</w:t>
            </w:r>
          </w:p>
        </w:tc>
      </w:tr>
      <w:tr w:rsidR="00174D3E" w14:paraId="73E8D839" w14:textId="77777777" w:rsidTr="00654B1C">
        <w:tc>
          <w:tcPr>
            <w:tcW w:w="856" w:type="dxa"/>
          </w:tcPr>
          <w:p w14:paraId="32A71263" w14:textId="77777777" w:rsidR="00174D3E" w:rsidRDefault="00174D3E" w:rsidP="00137AA3"/>
        </w:tc>
        <w:tc>
          <w:tcPr>
            <w:tcW w:w="1134" w:type="dxa"/>
          </w:tcPr>
          <w:p w14:paraId="4E793C20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1C048180" w14:textId="2A9FD1E6" w:rsidR="00174D3E" w:rsidRDefault="00174D3E" w:rsidP="00137AA3"/>
        </w:tc>
      </w:tr>
      <w:tr w:rsidR="00174D3E" w14:paraId="5A70BC0A" w14:textId="77777777" w:rsidTr="00654B1C">
        <w:tc>
          <w:tcPr>
            <w:tcW w:w="856" w:type="dxa"/>
          </w:tcPr>
          <w:p w14:paraId="46BC02E9" w14:textId="77777777" w:rsidR="00174D3E" w:rsidRDefault="00174D3E" w:rsidP="00137AA3"/>
        </w:tc>
        <w:tc>
          <w:tcPr>
            <w:tcW w:w="1134" w:type="dxa"/>
          </w:tcPr>
          <w:p w14:paraId="35C87664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6672BAAF" w14:textId="50441B2D" w:rsidR="00174D3E" w:rsidRDefault="00174D3E" w:rsidP="00137AA3"/>
        </w:tc>
      </w:tr>
      <w:tr w:rsidR="00174D3E" w14:paraId="6CD711AC" w14:textId="77777777" w:rsidTr="00654B1C">
        <w:tc>
          <w:tcPr>
            <w:tcW w:w="856" w:type="dxa"/>
          </w:tcPr>
          <w:p w14:paraId="31EABE20" w14:textId="77777777" w:rsidR="00174D3E" w:rsidRDefault="00174D3E" w:rsidP="00137AA3"/>
        </w:tc>
        <w:tc>
          <w:tcPr>
            <w:tcW w:w="1134" w:type="dxa"/>
          </w:tcPr>
          <w:p w14:paraId="158C9A15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4DFFE3E8" w14:textId="5FD37725" w:rsidR="00174D3E" w:rsidRDefault="00174D3E" w:rsidP="00137AA3"/>
        </w:tc>
      </w:tr>
      <w:tr w:rsidR="00174D3E" w14:paraId="6FE55308" w14:textId="77777777" w:rsidTr="00654B1C">
        <w:tc>
          <w:tcPr>
            <w:tcW w:w="856" w:type="dxa"/>
          </w:tcPr>
          <w:p w14:paraId="11CDDDE3" w14:textId="77777777" w:rsidR="00174D3E" w:rsidRDefault="00174D3E" w:rsidP="00137AA3"/>
        </w:tc>
        <w:tc>
          <w:tcPr>
            <w:tcW w:w="1134" w:type="dxa"/>
          </w:tcPr>
          <w:p w14:paraId="21C5FE3F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43B773E1" w14:textId="4E8EB290" w:rsidR="00174D3E" w:rsidRDefault="00174D3E" w:rsidP="00137AA3"/>
        </w:tc>
      </w:tr>
      <w:tr w:rsidR="00174D3E" w14:paraId="1336EA39" w14:textId="77777777" w:rsidTr="00654B1C">
        <w:tc>
          <w:tcPr>
            <w:tcW w:w="856" w:type="dxa"/>
          </w:tcPr>
          <w:p w14:paraId="4BAF4102" w14:textId="77777777" w:rsidR="00174D3E" w:rsidRDefault="00174D3E" w:rsidP="00137AA3"/>
        </w:tc>
        <w:tc>
          <w:tcPr>
            <w:tcW w:w="1134" w:type="dxa"/>
          </w:tcPr>
          <w:p w14:paraId="1D5DC12C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30C8677D" w14:textId="53651C46" w:rsidR="00174D3E" w:rsidRDefault="00174D3E" w:rsidP="00137AA3"/>
        </w:tc>
      </w:tr>
      <w:tr w:rsidR="00174D3E" w14:paraId="198E213D" w14:textId="77777777" w:rsidTr="00654B1C">
        <w:tc>
          <w:tcPr>
            <w:tcW w:w="856" w:type="dxa"/>
          </w:tcPr>
          <w:p w14:paraId="3CC44EF2" w14:textId="77777777" w:rsidR="00174D3E" w:rsidRDefault="00174D3E" w:rsidP="00137AA3">
            <w:pPr>
              <w:pStyle w:val="ListParagraph"/>
              <w:ind w:left="360"/>
            </w:pPr>
            <w:r>
              <w:t xml:space="preserve">3. </w:t>
            </w:r>
          </w:p>
        </w:tc>
        <w:tc>
          <w:tcPr>
            <w:tcW w:w="13698" w:type="dxa"/>
            <w:gridSpan w:val="2"/>
          </w:tcPr>
          <w:p w14:paraId="52156345" w14:textId="68FA7ABA" w:rsidR="00174D3E" w:rsidRDefault="00174D3E" w:rsidP="00137AA3">
            <w:pPr>
              <w:spacing w:line="276" w:lineRule="auto"/>
            </w:pPr>
          </w:p>
        </w:tc>
      </w:tr>
      <w:tr w:rsidR="00174D3E" w14:paraId="12865B44" w14:textId="77777777" w:rsidTr="00654B1C">
        <w:tc>
          <w:tcPr>
            <w:tcW w:w="856" w:type="dxa"/>
          </w:tcPr>
          <w:p w14:paraId="7C9DEC76" w14:textId="77777777" w:rsidR="00174D3E" w:rsidRDefault="00174D3E" w:rsidP="00137AA3"/>
        </w:tc>
        <w:tc>
          <w:tcPr>
            <w:tcW w:w="1134" w:type="dxa"/>
          </w:tcPr>
          <w:p w14:paraId="518559C3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03D16117" w14:textId="6C430E7B" w:rsidR="00174D3E" w:rsidRDefault="00174D3E" w:rsidP="00137AA3"/>
        </w:tc>
      </w:tr>
      <w:tr w:rsidR="00174D3E" w14:paraId="7179B965" w14:textId="77777777" w:rsidTr="00654B1C">
        <w:tc>
          <w:tcPr>
            <w:tcW w:w="856" w:type="dxa"/>
          </w:tcPr>
          <w:p w14:paraId="4768041D" w14:textId="77777777" w:rsidR="00174D3E" w:rsidRDefault="00174D3E" w:rsidP="00137AA3"/>
        </w:tc>
        <w:tc>
          <w:tcPr>
            <w:tcW w:w="1134" w:type="dxa"/>
          </w:tcPr>
          <w:p w14:paraId="7C72A027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5476ED48" w14:textId="638F6783" w:rsidR="00174D3E" w:rsidRDefault="00174D3E" w:rsidP="00137AA3"/>
        </w:tc>
      </w:tr>
      <w:tr w:rsidR="00174D3E" w14:paraId="6586A5F3" w14:textId="77777777" w:rsidTr="00654B1C">
        <w:tc>
          <w:tcPr>
            <w:tcW w:w="856" w:type="dxa"/>
          </w:tcPr>
          <w:p w14:paraId="65CA5A84" w14:textId="77777777" w:rsidR="00174D3E" w:rsidRDefault="00174D3E" w:rsidP="00137AA3"/>
        </w:tc>
        <w:tc>
          <w:tcPr>
            <w:tcW w:w="1134" w:type="dxa"/>
          </w:tcPr>
          <w:p w14:paraId="1EFF597D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4518DA97" w14:textId="0F82FCE9" w:rsidR="00174D3E" w:rsidRDefault="00174D3E" w:rsidP="00137AA3"/>
        </w:tc>
      </w:tr>
      <w:tr w:rsidR="00174D3E" w14:paraId="7D7A12AD" w14:textId="77777777" w:rsidTr="00654B1C">
        <w:tc>
          <w:tcPr>
            <w:tcW w:w="856" w:type="dxa"/>
          </w:tcPr>
          <w:p w14:paraId="799945F9" w14:textId="77777777" w:rsidR="00174D3E" w:rsidRDefault="00174D3E" w:rsidP="00137AA3"/>
        </w:tc>
        <w:tc>
          <w:tcPr>
            <w:tcW w:w="1134" w:type="dxa"/>
          </w:tcPr>
          <w:p w14:paraId="081E547A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0E9B78E8" w14:textId="2F2D34D6" w:rsidR="00174D3E" w:rsidRDefault="00174D3E" w:rsidP="00137AA3"/>
        </w:tc>
      </w:tr>
      <w:tr w:rsidR="00174D3E" w14:paraId="2759735D" w14:textId="77777777" w:rsidTr="00654B1C">
        <w:tc>
          <w:tcPr>
            <w:tcW w:w="856" w:type="dxa"/>
          </w:tcPr>
          <w:p w14:paraId="4F2B721B" w14:textId="77777777" w:rsidR="00174D3E" w:rsidRDefault="00174D3E" w:rsidP="00137AA3"/>
        </w:tc>
        <w:tc>
          <w:tcPr>
            <w:tcW w:w="1134" w:type="dxa"/>
          </w:tcPr>
          <w:p w14:paraId="50C54801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3B68322B" w14:textId="7450C670" w:rsidR="00174D3E" w:rsidRDefault="00174D3E" w:rsidP="00137AA3"/>
        </w:tc>
      </w:tr>
      <w:tr w:rsidR="00174D3E" w14:paraId="7A99F139" w14:textId="77777777" w:rsidTr="00654B1C">
        <w:tc>
          <w:tcPr>
            <w:tcW w:w="856" w:type="dxa"/>
          </w:tcPr>
          <w:p w14:paraId="2DAB8529" w14:textId="77777777" w:rsidR="00174D3E" w:rsidRDefault="00174D3E" w:rsidP="00137AA3">
            <w:pPr>
              <w:pStyle w:val="ListParagraph"/>
              <w:ind w:left="360"/>
            </w:pPr>
            <w:r>
              <w:t>4</w:t>
            </w:r>
          </w:p>
        </w:tc>
        <w:tc>
          <w:tcPr>
            <w:tcW w:w="13698" w:type="dxa"/>
            <w:gridSpan w:val="2"/>
          </w:tcPr>
          <w:p w14:paraId="28204F96" w14:textId="59D9A894" w:rsidR="00174D3E" w:rsidRDefault="00174D3E" w:rsidP="00137AA3">
            <w:pPr>
              <w:spacing w:line="276" w:lineRule="auto"/>
            </w:pPr>
          </w:p>
        </w:tc>
      </w:tr>
      <w:tr w:rsidR="00174D3E" w14:paraId="09189A01" w14:textId="77777777" w:rsidTr="00654B1C">
        <w:tc>
          <w:tcPr>
            <w:tcW w:w="856" w:type="dxa"/>
          </w:tcPr>
          <w:p w14:paraId="7EC81FB3" w14:textId="77777777" w:rsidR="00174D3E" w:rsidRDefault="00174D3E" w:rsidP="00137AA3"/>
        </w:tc>
        <w:tc>
          <w:tcPr>
            <w:tcW w:w="1134" w:type="dxa"/>
          </w:tcPr>
          <w:p w14:paraId="5E7509F1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4B0B3C64" w14:textId="0E251334" w:rsidR="00174D3E" w:rsidRDefault="00174D3E" w:rsidP="00137AA3"/>
        </w:tc>
      </w:tr>
      <w:tr w:rsidR="00174D3E" w14:paraId="07144D96" w14:textId="77777777" w:rsidTr="00654B1C">
        <w:tc>
          <w:tcPr>
            <w:tcW w:w="856" w:type="dxa"/>
          </w:tcPr>
          <w:p w14:paraId="0FD8CB65" w14:textId="77777777" w:rsidR="00174D3E" w:rsidRDefault="00174D3E" w:rsidP="00137AA3"/>
        </w:tc>
        <w:tc>
          <w:tcPr>
            <w:tcW w:w="1134" w:type="dxa"/>
          </w:tcPr>
          <w:p w14:paraId="0AFF898F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084CD858" w14:textId="3F5E78C6" w:rsidR="00174D3E" w:rsidRDefault="00174D3E" w:rsidP="00137AA3"/>
        </w:tc>
      </w:tr>
      <w:tr w:rsidR="00174D3E" w14:paraId="25C23181" w14:textId="77777777" w:rsidTr="00654B1C">
        <w:tc>
          <w:tcPr>
            <w:tcW w:w="856" w:type="dxa"/>
          </w:tcPr>
          <w:p w14:paraId="30F12E03" w14:textId="77777777" w:rsidR="00174D3E" w:rsidRDefault="00174D3E" w:rsidP="00137AA3"/>
        </w:tc>
        <w:tc>
          <w:tcPr>
            <w:tcW w:w="1134" w:type="dxa"/>
          </w:tcPr>
          <w:p w14:paraId="2F7EFD9C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35D41F51" w14:textId="264C1754" w:rsidR="00174D3E" w:rsidRDefault="00174D3E" w:rsidP="00137AA3"/>
        </w:tc>
      </w:tr>
      <w:tr w:rsidR="00174D3E" w14:paraId="0C806686" w14:textId="77777777" w:rsidTr="00654B1C">
        <w:tc>
          <w:tcPr>
            <w:tcW w:w="856" w:type="dxa"/>
          </w:tcPr>
          <w:p w14:paraId="25F1FBDB" w14:textId="77777777" w:rsidR="00174D3E" w:rsidRDefault="00174D3E" w:rsidP="00137AA3"/>
        </w:tc>
        <w:tc>
          <w:tcPr>
            <w:tcW w:w="1134" w:type="dxa"/>
          </w:tcPr>
          <w:p w14:paraId="4F57B9CE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737FE4FB" w14:textId="5027AB5C" w:rsidR="00174D3E" w:rsidRDefault="00174D3E" w:rsidP="00137AA3"/>
        </w:tc>
      </w:tr>
      <w:tr w:rsidR="00174D3E" w14:paraId="6E2E596C" w14:textId="77777777" w:rsidTr="00654B1C">
        <w:tc>
          <w:tcPr>
            <w:tcW w:w="856" w:type="dxa"/>
          </w:tcPr>
          <w:p w14:paraId="34E9E78A" w14:textId="77777777" w:rsidR="00174D3E" w:rsidRDefault="00174D3E" w:rsidP="00137AA3"/>
        </w:tc>
        <w:tc>
          <w:tcPr>
            <w:tcW w:w="1134" w:type="dxa"/>
          </w:tcPr>
          <w:p w14:paraId="0C647034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043130EB" w14:textId="1CE5CAF4" w:rsidR="00174D3E" w:rsidRDefault="00174D3E" w:rsidP="00137AA3"/>
        </w:tc>
      </w:tr>
      <w:tr w:rsidR="00174D3E" w14:paraId="024275DD" w14:textId="77777777" w:rsidTr="00654B1C">
        <w:tc>
          <w:tcPr>
            <w:tcW w:w="856" w:type="dxa"/>
          </w:tcPr>
          <w:p w14:paraId="03296AF7" w14:textId="77777777" w:rsidR="00174D3E" w:rsidRDefault="00174D3E" w:rsidP="00137AA3">
            <w:pPr>
              <w:pStyle w:val="ListParagraph"/>
              <w:ind w:left="360"/>
            </w:pPr>
            <w:r>
              <w:t xml:space="preserve">5. </w:t>
            </w:r>
          </w:p>
        </w:tc>
        <w:tc>
          <w:tcPr>
            <w:tcW w:w="13698" w:type="dxa"/>
            <w:gridSpan w:val="2"/>
          </w:tcPr>
          <w:p w14:paraId="66F93A67" w14:textId="36A7C703" w:rsidR="00174D3E" w:rsidRDefault="00174D3E" w:rsidP="00137AA3">
            <w:pPr>
              <w:spacing w:line="276" w:lineRule="auto"/>
            </w:pPr>
          </w:p>
        </w:tc>
      </w:tr>
      <w:tr w:rsidR="00174D3E" w14:paraId="0D79AC20" w14:textId="77777777" w:rsidTr="00654B1C">
        <w:tc>
          <w:tcPr>
            <w:tcW w:w="856" w:type="dxa"/>
          </w:tcPr>
          <w:p w14:paraId="4AB04DBE" w14:textId="77777777" w:rsidR="00174D3E" w:rsidRDefault="00174D3E" w:rsidP="00137AA3"/>
        </w:tc>
        <w:tc>
          <w:tcPr>
            <w:tcW w:w="1134" w:type="dxa"/>
          </w:tcPr>
          <w:p w14:paraId="68A33D2D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596EDF4E" w14:textId="5D8A85CB" w:rsidR="00174D3E" w:rsidRDefault="00174D3E" w:rsidP="00137AA3"/>
        </w:tc>
      </w:tr>
      <w:tr w:rsidR="00174D3E" w14:paraId="2DF91ED5" w14:textId="77777777" w:rsidTr="00654B1C">
        <w:tc>
          <w:tcPr>
            <w:tcW w:w="856" w:type="dxa"/>
          </w:tcPr>
          <w:p w14:paraId="0FCCF39C" w14:textId="77777777" w:rsidR="00174D3E" w:rsidRDefault="00174D3E" w:rsidP="00137AA3"/>
        </w:tc>
        <w:tc>
          <w:tcPr>
            <w:tcW w:w="1134" w:type="dxa"/>
          </w:tcPr>
          <w:p w14:paraId="44AA730D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5A0C8938" w14:textId="263BB66E" w:rsidR="00174D3E" w:rsidRDefault="00174D3E" w:rsidP="00137AA3"/>
        </w:tc>
      </w:tr>
      <w:tr w:rsidR="00174D3E" w14:paraId="4C1E403A" w14:textId="77777777" w:rsidTr="00654B1C">
        <w:tc>
          <w:tcPr>
            <w:tcW w:w="856" w:type="dxa"/>
          </w:tcPr>
          <w:p w14:paraId="4920A406" w14:textId="77777777" w:rsidR="00174D3E" w:rsidRDefault="00174D3E" w:rsidP="00137AA3"/>
        </w:tc>
        <w:tc>
          <w:tcPr>
            <w:tcW w:w="1134" w:type="dxa"/>
          </w:tcPr>
          <w:p w14:paraId="0441616F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5B439E56" w14:textId="5BD27333" w:rsidR="00174D3E" w:rsidRDefault="00174D3E" w:rsidP="00137AA3"/>
        </w:tc>
      </w:tr>
      <w:tr w:rsidR="00174D3E" w14:paraId="5C93A862" w14:textId="77777777" w:rsidTr="00654B1C">
        <w:tc>
          <w:tcPr>
            <w:tcW w:w="856" w:type="dxa"/>
          </w:tcPr>
          <w:p w14:paraId="3F92DBFE" w14:textId="77777777" w:rsidR="00174D3E" w:rsidRDefault="00174D3E" w:rsidP="00137AA3"/>
        </w:tc>
        <w:tc>
          <w:tcPr>
            <w:tcW w:w="1134" w:type="dxa"/>
          </w:tcPr>
          <w:p w14:paraId="000E80D6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477131E3" w14:textId="339A522E" w:rsidR="00174D3E" w:rsidRDefault="00174D3E" w:rsidP="00137AA3"/>
        </w:tc>
      </w:tr>
      <w:tr w:rsidR="00174D3E" w14:paraId="554FC0E4" w14:textId="77777777" w:rsidTr="00654B1C">
        <w:tc>
          <w:tcPr>
            <w:tcW w:w="856" w:type="dxa"/>
          </w:tcPr>
          <w:p w14:paraId="27AF93B1" w14:textId="77777777" w:rsidR="00174D3E" w:rsidRDefault="00174D3E" w:rsidP="00137AA3"/>
        </w:tc>
        <w:tc>
          <w:tcPr>
            <w:tcW w:w="1134" w:type="dxa"/>
          </w:tcPr>
          <w:p w14:paraId="15C1A9D9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419D9451" w14:textId="424F82B5" w:rsidR="00174D3E" w:rsidRDefault="00174D3E" w:rsidP="00137AA3"/>
        </w:tc>
      </w:tr>
      <w:tr w:rsidR="00174D3E" w14:paraId="3A4790EA" w14:textId="77777777" w:rsidTr="00654B1C">
        <w:tc>
          <w:tcPr>
            <w:tcW w:w="856" w:type="dxa"/>
          </w:tcPr>
          <w:p w14:paraId="6FA7C005" w14:textId="77777777" w:rsidR="00174D3E" w:rsidRDefault="00174D3E" w:rsidP="00137AA3">
            <w:pPr>
              <w:pStyle w:val="ListParagraph"/>
              <w:ind w:left="360"/>
            </w:pPr>
            <w:r>
              <w:t>6.</w:t>
            </w:r>
          </w:p>
        </w:tc>
        <w:tc>
          <w:tcPr>
            <w:tcW w:w="13698" w:type="dxa"/>
            <w:gridSpan w:val="2"/>
          </w:tcPr>
          <w:p w14:paraId="117E6DD0" w14:textId="7F5624FA" w:rsidR="00174D3E" w:rsidRDefault="00174D3E" w:rsidP="00137AA3">
            <w:pPr>
              <w:spacing w:line="276" w:lineRule="auto"/>
            </w:pPr>
          </w:p>
        </w:tc>
      </w:tr>
      <w:tr w:rsidR="00174D3E" w14:paraId="04D0A35F" w14:textId="77777777" w:rsidTr="00654B1C">
        <w:tc>
          <w:tcPr>
            <w:tcW w:w="856" w:type="dxa"/>
          </w:tcPr>
          <w:p w14:paraId="668F3E5E" w14:textId="77777777" w:rsidR="00174D3E" w:rsidRDefault="00174D3E" w:rsidP="00137AA3"/>
        </w:tc>
        <w:tc>
          <w:tcPr>
            <w:tcW w:w="1134" w:type="dxa"/>
          </w:tcPr>
          <w:p w14:paraId="2058826E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7E90671C" w14:textId="26D5991C" w:rsidR="00174D3E" w:rsidRDefault="00174D3E" w:rsidP="00137AA3"/>
        </w:tc>
      </w:tr>
      <w:tr w:rsidR="00174D3E" w14:paraId="6F8607CB" w14:textId="77777777" w:rsidTr="00654B1C">
        <w:tc>
          <w:tcPr>
            <w:tcW w:w="856" w:type="dxa"/>
          </w:tcPr>
          <w:p w14:paraId="53183346" w14:textId="77777777" w:rsidR="00174D3E" w:rsidRDefault="00174D3E" w:rsidP="00137AA3"/>
        </w:tc>
        <w:tc>
          <w:tcPr>
            <w:tcW w:w="1134" w:type="dxa"/>
          </w:tcPr>
          <w:p w14:paraId="6273F45F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1572C897" w14:textId="6B5F9E9C" w:rsidR="00174D3E" w:rsidRDefault="00174D3E" w:rsidP="00137AA3"/>
        </w:tc>
      </w:tr>
      <w:tr w:rsidR="00174D3E" w14:paraId="26C4A471" w14:textId="77777777" w:rsidTr="00654B1C">
        <w:tc>
          <w:tcPr>
            <w:tcW w:w="856" w:type="dxa"/>
          </w:tcPr>
          <w:p w14:paraId="03E5E6C5" w14:textId="77777777" w:rsidR="00174D3E" w:rsidRDefault="00174D3E" w:rsidP="00137AA3"/>
        </w:tc>
        <w:tc>
          <w:tcPr>
            <w:tcW w:w="1134" w:type="dxa"/>
          </w:tcPr>
          <w:p w14:paraId="25D2B5F6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1F9B6028" w14:textId="4E54C5E6" w:rsidR="00174D3E" w:rsidRDefault="00174D3E" w:rsidP="00137AA3"/>
        </w:tc>
      </w:tr>
      <w:tr w:rsidR="00174D3E" w14:paraId="2D5D451B" w14:textId="77777777" w:rsidTr="00654B1C">
        <w:tc>
          <w:tcPr>
            <w:tcW w:w="856" w:type="dxa"/>
          </w:tcPr>
          <w:p w14:paraId="60E54895" w14:textId="77777777" w:rsidR="00174D3E" w:rsidRDefault="00174D3E" w:rsidP="00137AA3"/>
        </w:tc>
        <w:tc>
          <w:tcPr>
            <w:tcW w:w="1134" w:type="dxa"/>
          </w:tcPr>
          <w:p w14:paraId="571E6B8C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4510B785" w14:textId="2538F2E1" w:rsidR="00174D3E" w:rsidRDefault="00174D3E" w:rsidP="00137AA3"/>
        </w:tc>
      </w:tr>
      <w:tr w:rsidR="00174D3E" w14:paraId="14D5F9D2" w14:textId="77777777" w:rsidTr="00654B1C">
        <w:tc>
          <w:tcPr>
            <w:tcW w:w="856" w:type="dxa"/>
          </w:tcPr>
          <w:p w14:paraId="6E30E3D7" w14:textId="77777777" w:rsidR="00174D3E" w:rsidRDefault="00174D3E" w:rsidP="00137AA3"/>
        </w:tc>
        <w:tc>
          <w:tcPr>
            <w:tcW w:w="1134" w:type="dxa"/>
          </w:tcPr>
          <w:p w14:paraId="64A1906F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252EF0BB" w14:textId="14CA71EA" w:rsidR="00174D3E" w:rsidRDefault="00174D3E" w:rsidP="00137AA3"/>
        </w:tc>
      </w:tr>
      <w:tr w:rsidR="00174D3E" w14:paraId="7C886F0E" w14:textId="77777777" w:rsidTr="00654B1C">
        <w:tc>
          <w:tcPr>
            <w:tcW w:w="856" w:type="dxa"/>
          </w:tcPr>
          <w:p w14:paraId="6FDDB67E" w14:textId="77777777" w:rsidR="00174D3E" w:rsidRDefault="00174D3E" w:rsidP="00137AA3">
            <w:pPr>
              <w:pStyle w:val="ListParagraph"/>
              <w:ind w:left="360"/>
            </w:pPr>
            <w:r>
              <w:t>7.</w:t>
            </w:r>
          </w:p>
        </w:tc>
        <w:tc>
          <w:tcPr>
            <w:tcW w:w="13698" w:type="dxa"/>
            <w:gridSpan w:val="2"/>
          </w:tcPr>
          <w:p w14:paraId="27AEEB5F" w14:textId="3580DF1F" w:rsidR="00174D3E" w:rsidRDefault="00174D3E" w:rsidP="00137AA3">
            <w:pPr>
              <w:spacing w:line="276" w:lineRule="auto"/>
            </w:pPr>
          </w:p>
        </w:tc>
      </w:tr>
      <w:tr w:rsidR="00174D3E" w14:paraId="2AF97C1D" w14:textId="77777777" w:rsidTr="00654B1C">
        <w:tc>
          <w:tcPr>
            <w:tcW w:w="856" w:type="dxa"/>
          </w:tcPr>
          <w:p w14:paraId="19195A3C" w14:textId="77777777" w:rsidR="00174D3E" w:rsidRDefault="00174D3E" w:rsidP="00137AA3"/>
        </w:tc>
        <w:tc>
          <w:tcPr>
            <w:tcW w:w="1134" w:type="dxa"/>
          </w:tcPr>
          <w:p w14:paraId="7CA763DE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3CAF4511" w14:textId="2BFC7C2F" w:rsidR="00174D3E" w:rsidRDefault="00174D3E" w:rsidP="00137AA3"/>
        </w:tc>
      </w:tr>
      <w:tr w:rsidR="00174D3E" w14:paraId="1A1A4A0F" w14:textId="77777777" w:rsidTr="00654B1C">
        <w:tc>
          <w:tcPr>
            <w:tcW w:w="856" w:type="dxa"/>
          </w:tcPr>
          <w:p w14:paraId="401B1D55" w14:textId="77777777" w:rsidR="00174D3E" w:rsidRDefault="00174D3E" w:rsidP="00137AA3"/>
        </w:tc>
        <w:tc>
          <w:tcPr>
            <w:tcW w:w="1134" w:type="dxa"/>
          </w:tcPr>
          <w:p w14:paraId="6B411394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3A98FC78" w14:textId="1034DB56" w:rsidR="00174D3E" w:rsidRDefault="00174D3E" w:rsidP="00137AA3"/>
        </w:tc>
      </w:tr>
      <w:tr w:rsidR="00174D3E" w14:paraId="466DE810" w14:textId="77777777" w:rsidTr="00654B1C">
        <w:tc>
          <w:tcPr>
            <w:tcW w:w="856" w:type="dxa"/>
          </w:tcPr>
          <w:p w14:paraId="7D97D958" w14:textId="77777777" w:rsidR="00174D3E" w:rsidRDefault="00174D3E" w:rsidP="00137AA3"/>
        </w:tc>
        <w:tc>
          <w:tcPr>
            <w:tcW w:w="1134" w:type="dxa"/>
          </w:tcPr>
          <w:p w14:paraId="4579F224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724B1B94" w14:textId="56CF37ED" w:rsidR="00174D3E" w:rsidRDefault="00174D3E" w:rsidP="00137AA3"/>
        </w:tc>
      </w:tr>
      <w:tr w:rsidR="00174D3E" w14:paraId="029CF0AF" w14:textId="77777777" w:rsidTr="00654B1C">
        <w:tc>
          <w:tcPr>
            <w:tcW w:w="856" w:type="dxa"/>
          </w:tcPr>
          <w:p w14:paraId="016C8BDA" w14:textId="77777777" w:rsidR="00174D3E" w:rsidRDefault="00174D3E" w:rsidP="00137AA3"/>
        </w:tc>
        <w:tc>
          <w:tcPr>
            <w:tcW w:w="1134" w:type="dxa"/>
          </w:tcPr>
          <w:p w14:paraId="3C3DDC19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2C3183E0" w14:textId="66A15616" w:rsidR="00174D3E" w:rsidRDefault="00174D3E" w:rsidP="00137AA3"/>
        </w:tc>
      </w:tr>
      <w:tr w:rsidR="00174D3E" w14:paraId="6D34DA8D" w14:textId="77777777" w:rsidTr="00654B1C">
        <w:tc>
          <w:tcPr>
            <w:tcW w:w="856" w:type="dxa"/>
          </w:tcPr>
          <w:p w14:paraId="59CA27EA" w14:textId="77777777" w:rsidR="00174D3E" w:rsidRDefault="00174D3E" w:rsidP="00137AA3"/>
        </w:tc>
        <w:tc>
          <w:tcPr>
            <w:tcW w:w="1134" w:type="dxa"/>
          </w:tcPr>
          <w:p w14:paraId="3B6A1AA5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708D063A" w14:textId="567085C6" w:rsidR="00174D3E" w:rsidRDefault="00174D3E" w:rsidP="00137AA3"/>
        </w:tc>
      </w:tr>
      <w:tr w:rsidR="00174D3E" w14:paraId="45916B10" w14:textId="77777777" w:rsidTr="00654B1C">
        <w:tc>
          <w:tcPr>
            <w:tcW w:w="856" w:type="dxa"/>
          </w:tcPr>
          <w:p w14:paraId="1FB13A40" w14:textId="77777777" w:rsidR="00174D3E" w:rsidRDefault="00174D3E" w:rsidP="00137AA3">
            <w:pPr>
              <w:pStyle w:val="ListParagraph"/>
              <w:ind w:left="360"/>
            </w:pPr>
            <w:r>
              <w:t xml:space="preserve">8. </w:t>
            </w:r>
          </w:p>
        </w:tc>
        <w:tc>
          <w:tcPr>
            <w:tcW w:w="13698" w:type="dxa"/>
            <w:gridSpan w:val="2"/>
          </w:tcPr>
          <w:p w14:paraId="6D1479CC" w14:textId="35C8D978" w:rsidR="00174D3E" w:rsidRDefault="00174D3E" w:rsidP="00137AA3">
            <w:pPr>
              <w:spacing w:line="276" w:lineRule="auto"/>
            </w:pPr>
          </w:p>
        </w:tc>
      </w:tr>
      <w:tr w:rsidR="00174D3E" w14:paraId="4F562D0C" w14:textId="77777777" w:rsidTr="00654B1C">
        <w:tc>
          <w:tcPr>
            <w:tcW w:w="856" w:type="dxa"/>
          </w:tcPr>
          <w:p w14:paraId="76C52AA3" w14:textId="77777777" w:rsidR="00174D3E" w:rsidRDefault="00174D3E" w:rsidP="00137AA3"/>
        </w:tc>
        <w:tc>
          <w:tcPr>
            <w:tcW w:w="1134" w:type="dxa"/>
          </w:tcPr>
          <w:p w14:paraId="0501A9A7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2BD617A7" w14:textId="754B9094" w:rsidR="00174D3E" w:rsidRPr="007D5B92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79A9D39C" w14:textId="77777777" w:rsidTr="00654B1C">
        <w:tc>
          <w:tcPr>
            <w:tcW w:w="856" w:type="dxa"/>
          </w:tcPr>
          <w:p w14:paraId="380AF4DC" w14:textId="77777777" w:rsidR="00174D3E" w:rsidRDefault="00174D3E" w:rsidP="00137AA3"/>
        </w:tc>
        <w:tc>
          <w:tcPr>
            <w:tcW w:w="1134" w:type="dxa"/>
          </w:tcPr>
          <w:p w14:paraId="17606B0D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68F77E01" w14:textId="6EF6829C" w:rsidR="00174D3E" w:rsidRPr="00E72C05" w:rsidRDefault="00174D3E" w:rsidP="00137AA3">
            <w:pPr>
              <w:spacing w:line="276" w:lineRule="auto"/>
            </w:pPr>
          </w:p>
        </w:tc>
      </w:tr>
      <w:tr w:rsidR="00174D3E" w14:paraId="13EB2319" w14:textId="77777777" w:rsidTr="00654B1C">
        <w:tc>
          <w:tcPr>
            <w:tcW w:w="856" w:type="dxa"/>
          </w:tcPr>
          <w:p w14:paraId="0328136B" w14:textId="77777777" w:rsidR="00174D3E" w:rsidRDefault="00174D3E" w:rsidP="00137AA3"/>
        </w:tc>
        <w:tc>
          <w:tcPr>
            <w:tcW w:w="1134" w:type="dxa"/>
          </w:tcPr>
          <w:p w14:paraId="337D9A35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7491AEC8" w14:textId="01FD9CD4" w:rsidR="00174D3E" w:rsidRPr="007D5B92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62A49FC7" w14:textId="77777777" w:rsidTr="00654B1C">
        <w:tc>
          <w:tcPr>
            <w:tcW w:w="856" w:type="dxa"/>
          </w:tcPr>
          <w:p w14:paraId="3EAE340C" w14:textId="77777777" w:rsidR="00174D3E" w:rsidRDefault="00174D3E" w:rsidP="00137AA3"/>
        </w:tc>
        <w:tc>
          <w:tcPr>
            <w:tcW w:w="1134" w:type="dxa"/>
          </w:tcPr>
          <w:p w14:paraId="3C0F9284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3C74A9D8" w14:textId="797611C2" w:rsidR="00174D3E" w:rsidRPr="00E72C05" w:rsidRDefault="00174D3E" w:rsidP="00137AA3">
            <w:pPr>
              <w:spacing w:line="276" w:lineRule="auto"/>
            </w:pPr>
          </w:p>
        </w:tc>
      </w:tr>
      <w:tr w:rsidR="00174D3E" w14:paraId="781F4871" w14:textId="77777777" w:rsidTr="00654B1C">
        <w:tc>
          <w:tcPr>
            <w:tcW w:w="856" w:type="dxa"/>
          </w:tcPr>
          <w:p w14:paraId="60928D1A" w14:textId="77777777" w:rsidR="00174D3E" w:rsidRDefault="00174D3E" w:rsidP="00137AA3"/>
        </w:tc>
        <w:tc>
          <w:tcPr>
            <w:tcW w:w="1134" w:type="dxa"/>
          </w:tcPr>
          <w:p w14:paraId="713C094A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273D5CD6" w14:textId="419427C8" w:rsidR="00174D3E" w:rsidRPr="007D5B92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3CCE108D" w14:textId="77777777" w:rsidTr="00654B1C">
        <w:tc>
          <w:tcPr>
            <w:tcW w:w="856" w:type="dxa"/>
          </w:tcPr>
          <w:p w14:paraId="632B1AEC" w14:textId="77777777" w:rsidR="00174D3E" w:rsidRDefault="00174D3E" w:rsidP="00137AA3">
            <w:pPr>
              <w:pStyle w:val="ListParagraph"/>
              <w:ind w:left="360"/>
            </w:pPr>
            <w:r>
              <w:t xml:space="preserve">9. </w:t>
            </w:r>
          </w:p>
        </w:tc>
        <w:tc>
          <w:tcPr>
            <w:tcW w:w="13698" w:type="dxa"/>
            <w:gridSpan w:val="2"/>
          </w:tcPr>
          <w:p w14:paraId="07B4C3F4" w14:textId="6BC6E837" w:rsidR="00174D3E" w:rsidRDefault="00174D3E" w:rsidP="00137AA3">
            <w:pPr>
              <w:spacing w:line="276" w:lineRule="auto"/>
            </w:pPr>
          </w:p>
        </w:tc>
      </w:tr>
      <w:tr w:rsidR="00174D3E" w14:paraId="4DAAE529" w14:textId="77777777" w:rsidTr="00654B1C">
        <w:tc>
          <w:tcPr>
            <w:tcW w:w="856" w:type="dxa"/>
          </w:tcPr>
          <w:p w14:paraId="485DD1CE" w14:textId="77777777" w:rsidR="00174D3E" w:rsidRDefault="00174D3E" w:rsidP="00137AA3"/>
        </w:tc>
        <w:tc>
          <w:tcPr>
            <w:tcW w:w="1134" w:type="dxa"/>
          </w:tcPr>
          <w:p w14:paraId="5246AAD8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7C150698" w14:textId="48C76789" w:rsidR="00174D3E" w:rsidRDefault="00174D3E" w:rsidP="00137AA3"/>
        </w:tc>
      </w:tr>
      <w:tr w:rsidR="00174D3E" w14:paraId="3D673134" w14:textId="77777777" w:rsidTr="00654B1C">
        <w:tc>
          <w:tcPr>
            <w:tcW w:w="856" w:type="dxa"/>
          </w:tcPr>
          <w:p w14:paraId="30263E1F" w14:textId="77777777" w:rsidR="00174D3E" w:rsidRDefault="00174D3E" w:rsidP="00137AA3"/>
        </w:tc>
        <w:tc>
          <w:tcPr>
            <w:tcW w:w="1134" w:type="dxa"/>
          </w:tcPr>
          <w:p w14:paraId="4629F823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53213E7D" w14:textId="24DBDFCB" w:rsidR="00174D3E" w:rsidRDefault="00174D3E" w:rsidP="00137AA3"/>
        </w:tc>
      </w:tr>
      <w:tr w:rsidR="00174D3E" w14:paraId="5B8ECD23" w14:textId="77777777" w:rsidTr="00654B1C">
        <w:tc>
          <w:tcPr>
            <w:tcW w:w="856" w:type="dxa"/>
          </w:tcPr>
          <w:p w14:paraId="3AD77208" w14:textId="77777777" w:rsidR="00174D3E" w:rsidRDefault="00174D3E" w:rsidP="00137AA3"/>
        </w:tc>
        <w:tc>
          <w:tcPr>
            <w:tcW w:w="1134" w:type="dxa"/>
          </w:tcPr>
          <w:p w14:paraId="763E6416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52928F43" w14:textId="22252D3D" w:rsidR="00174D3E" w:rsidRDefault="00174D3E" w:rsidP="00137AA3"/>
        </w:tc>
      </w:tr>
      <w:tr w:rsidR="00174D3E" w14:paraId="2D14C1CF" w14:textId="77777777" w:rsidTr="00654B1C">
        <w:tc>
          <w:tcPr>
            <w:tcW w:w="856" w:type="dxa"/>
          </w:tcPr>
          <w:p w14:paraId="1060A2B7" w14:textId="77777777" w:rsidR="00174D3E" w:rsidRDefault="00174D3E" w:rsidP="00137AA3"/>
        </w:tc>
        <w:tc>
          <w:tcPr>
            <w:tcW w:w="1134" w:type="dxa"/>
          </w:tcPr>
          <w:p w14:paraId="664F08A4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010B6455" w14:textId="0745435F" w:rsidR="00174D3E" w:rsidRDefault="00174D3E" w:rsidP="00137AA3"/>
        </w:tc>
      </w:tr>
      <w:tr w:rsidR="00174D3E" w14:paraId="48051DA9" w14:textId="77777777" w:rsidTr="00654B1C">
        <w:tc>
          <w:tcPr>
            <w:tcW w:w="856" w:type="dxa"/>
          </w:tcPr>
          <w:p w14:paraId="105BED22" w14:textId="77777777" w:rsidR="00174D3E" w:rsidRDefault="00174D3E" w:rsidP="00137AA3"/>
        </w:tc>
        <w:tc>
          <w:tcPr>
            <w:tcW w:w="1134" w:type="dxa"/>
          </w:tcPr>
          <w:p w14:paraId="31A4E28B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1D93BEA2" w14:textId="07364E8F" w:rsidR="00174D3E" w:rsidRDefault="00174D3E" w:rsidP="00137AA3"/>
        </w:tc>
      </w:tr>
      <w:tr w:rsidR="00174D3E" w14:paraId="26F714B1" w14:textId="77777777" w:rsidTr="00654B1C">
        <w:tc>
          <w:tcPr>
            <w:tcW w:w="856" w:type="dxa"/>
          </w:tcPr>
          <w:p w14:paraId="074FC58F" w14:textId="77777777" w:rsidR="00174D3E" w:rsidRDefault="00174D3E" w:rsidP="00137AA3">
            <w:pPr>
              <w:pStyle w:val="ListParagraph"/>
              <w:ind w:left="360"/>
            </w:pPr>
            <w:r>
              <w:t>10.</w:t>
            </w:r>
          </w:p>
        </w:tc>
        <w:tc>
          <w:tcPr>
            <w:tcW w:w="13698" w:type="dxa"/>
            <w:gridSpan w:val="2"/>
          </w:tcPr>
          <w:p w14:paraId="1A5AC2FD" w14:textId="49707C85" w:rsidR="00174D3E" w:rsidRDefault="00174D3E" w:rsidP="00137AA3">
            <w:pPr>
              <w:spacing w:line="276" w:lineRule="auto"/>
            </w:pPr>
          </w:p>
        </w:tc>
      </w:tr>
      <w:tr w:rsidR="00174D3E" w14:paraId="51BBD21C" w14:textId="77777777" w:rsidTr="00654B1C">
        <w:tc>
          <w:tcPr>
            <w:tcW w:w="856" w:type="dxa"/>
          </w:tcPr>
          <w:p w14:paraId="6FE1874A" w14:textId="77777777" w:rsidR="00174D3E" w:rsidRDefault="00174D3E" w:rsidP="00137AA3"/>
        </w:tc>
        <w:tc>
          <w:tcPr>
            <w:tcW w:w="1134" w:type="dxa"/>
          </w:tcPr>
          <w:p w14:paraId="3A101C8B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1723C150" w14:textId="7B65D979" w:rsidR="00174D3E" w:rsidRDefault="00174D3E" w:rsidP="00137AA3"/>
        </w:tc>
      </w:tr>
      <w:tr w:rsidR="00174D3E" w14:paraId="64ECF3F2" w14:textId="77777777" w:rsidTr="00654B1C">
        <w:tc>
          <w:tcPr>
            <w:tcW w:w="856" w:type="dxa"/>
          </w:tcPr>
          <w:p w14:paraId="2D7850EB" w14:textId="77777777" w:rsidR="00174D3E" w:rsidRDefault="00174D3E" w:rsidP="00137AA3"/>
        </w:tc>
        <w:tc>
          <w:tcPr>
            <w:tcW w:w="1134" w:type="dxa"/>
          </w:tcPr>
          <w:p w14:paraId="7BC50B8D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51592BAA" w14:textId="0D54EB06" w:rsidR="00174D3E" w:rsidRDefault="00174D3E" w:rsidP="00137AA3"/>
        </w:tc>
      </w:tr>
      <w:tr w:rsidR="00174D3E" w14:paraId="4A53F11F" w14:textId="77777777" w:rsidTr="00654B1C">
        <w:tc>
          <w:tcPr>
            <w:tcW w:w="856" w:type="dxa"/>
          </w:tcPr>
          <w:p w14:paraId="715766EC" w14:textId="77777777" w:rsidR="00174D3E" w:rsidRDefault="00174D3E" w:rsidP="00137AA3"/>
        </w:tc>
        <w:tc>
          <w:tcPr>
            <w:tcW w:w="1134" w:type="dxa"/>
          </w:tcPr>
          <w:p w14:paraId="41146E09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47CE2450" w14:textId="0DC90698" w:rsidR="00174D3E" w:rsidRDefault="00174D3E" w:rsidP="00137AA3"/>
        </w:tc>
      </w:tr>
      <w:tr w:rsidR="00174D3E" w14:paraId="30DFD9EA" w14:textId="77777777" w:rsidTr="00654B1C">
        <w:tc>
          <w:tcPr>
            <w:tcW w:w="856" w:type="dxa"/>
          </w:tcPr>
          <w:p w14:paraId="115606DC" w14:textId="77777777" w:rsidR="00174D3E" w:rsidRDefault="00174D3E" w:rsidP="00137AA3"/>
        </w:tc>
        <w:tc>
          <w:tcPr>
            <w:tcW w:w="1134" w:type="dxa"/>
          </w:tcPr>
          <w:p w14:paraId="2C51DC2C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5B784AF1" w14:textId="740EBEA5" w:rsidR="00174D3E" w:rsidRDefault="00174D3E" w:rsidP="00137AA3"/>
        </w:tc>
      </w:tr>
      <w:tr w:rsidR="00174D3E" w14:paraId="0471E8ED" w14:textId="77777777" w:rsidTr="00654B1C">
        <w:tc>
          <w:tcPr>
            <w:tcW w:w="856" w:type="dxa"/>
          </w:tcPr>
          <w:p w14:paraId="16B7C219" w14:textId="77777777" w:rsidR="00174D3E" w:rsidRDefault="00174D3E" w:rsidP="00137AA3"/>
        </w:tc>
        <w:tc>
          <w:tcPr>
            <w:tcW w:w="1134" w:type="dxa"/>
          </w:tcPr>
          <w:p w14:paraId="229DF5A0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20E4CBFA" w14:textId="74B4C071" w:rsidR="00174D3E" w:rsidRDefault="00174D3E" w:rsidP="00137AA3"/>
        </w:tc>
      </w:tr>
      <w:tr w:rsidR="00174D3E" w14:paraId="33D09912" w14:textId="77777777" w:rsidTr="00654B1C">
        <w:tc>
          <w:tcPr>
            <w:tcW w:w="856" w:type="dxa"/>
          </w:tcPr>
          <w:p w14:paraId="21017AEE" w14:textId="77777777" w:rsidR="00174D3E" w:rsidRDefault="00174D3E" w:rsidP="00137AA3">
            <w:pPr>
              <w:pStyle w:val="ListParagraph"/>
              <w:ind w:left="360"/>
            </w:pPr>
            <w:r>
              <w:t xml:space="preserve">11. </w:t>
            </w:r>
          </w:p>
        </w:tc>
        <w:tc>
          <w:tcPr>
            <w:tcW w:w="13698" w:type="dxa"/>
            <w:gridSpan w:val="2"/>
          </w:tcPr>
          <w:p w14:paraId="50D5C417" w14:textId="55479CAB" w:rsidR="00174D3E" w:rsidRDefault="00174D3E" w:rsidP="00137AA3">
            <w:pPr>
              <w:spacing w:line="276" w:lineRule="auto"/>
            </w:pPr>
          </w:p>
        </w:tc>
      </w:tr>
      <w:tr w:rsidR="00174D3E" w14:paraId="38F86407" w14:textId="77777777" w:rsidTr="00654B1C">
        <w:tc>
          <w:tcPr>
            <w:tcW w:w="856" w:type="dxa"/>
          </w:tcPr>
          <w:p w14:paraId="648D24E6" w14:textId="77777777" w:rsidR="00174D3E" w:rsidRDefault="00174D3E" w:rsidP="00137AA3"/>
        </w:tc>
        <w:tc>
          <w:tcPr>
            <w:tcW w:w="1134" w:type="dxa"/>
          </w:tcPr>
          <w:p w14:paraId="15CD71D6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0594CFE6" w14:textId="3752426F" w:rsidR="00174D3E" w:rsidRPr="007D5B92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283198C0" w14:textId="77777777" w:rsidTr="00654B1C">
        <w:tc>
          <w:tcPr>
            <w:tcW w:w="856" w:type="dxa"/>
          </w:tcPr>
          <w:p w14:paraId="2C22203C" w14:textId="77777777" w:rsidR="00174D3E" w:rsidRDefault="00174D3E" w:rsidP="00137AA3"/>
        </w:tc>
        <w:tc>
          <w:tcPr>
            <w:tcW w:w="1134" w:type="dxa"/>
          </w:tcPr>
          <w:p w14:paraId="343B6069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64EE61FA" w14:textId="69CB6EE5" w:rsidR="00174D3E" w:rsidRPr="002344E1" w:rsidRDefault="00174D3E" w:rsidP="00137AA3">
            <w:pPr>
              <w:spacing w:line="276" w:lineRule="auto"/>
            </w:pPr>
          </w:p>
        </w:tc>
      </w:tr>
      <w:tr w:rsidR="00174D3E" w14:paraId="17647749" w14:textId="77777777" w:rsidTr="00654B1C">
        <w:tc>
          <w:tcPr>
            <w:tcW w:w="856" w:type="dxa"/>
          </w:tcPr>
          <w:p w14:paraId="11BDCAEE" w14:textId="77777777" w:rsidR="00174D3E" w:rsidRDefault="00174D3E" w:rsidP="00137AA3"/>
        </w:tc>
        <w:tc>
          <w:tcPr>
            <w:tcW w:w="1134" w:type="dxa"/>
          </w:tcPr>
          <w:p w14:paraId="391EC362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6C3A65E8" w14:textId="3C6A277A" w:rsidR="00174D3E" w:rsidRPr="007D5B92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547D9DFD" w14:textId="77777777" w:rsidTr="00654B1C">
        <w:tc>
          <w:tcPr>
            <w:tcW w:w="856" w:type="dxa"/>
          </w:tcPr>
          <w:p w14:paraId="0440E4B2" w14:textId="77777777" w:rsidR="00174D3E" w:rsidRDefault="00174D3E" w:rsidP="00137AA3"/>
        </w:tc>
        <w:tc>
          <w:tcPr>
            <w:tcW w:w="1134" w:type="dxa"/>
          </w:tcPr>
          <w:p w14:paraId="4892247B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298E55C8" w14:textId="4F793675" w:rsidR="00174D3E" w:rsidRPr="002344E1" w:rsidRDefault="00174D3E" w:rsidP="00137AA3">
            <w:pPr>
              <w:spacing w:line="276" w:lineRule="auto"/>
            </w:pPr>
          </w:p>
        </w:tc>
      </w:tr>
      <w:tr w:rsidR="00174D3E" w14:paraId="57403F38" w14:textId="77777777" w:rsidTr="00654B1C">
        <w:tc>
          <w:tcPr>
            <w:tcW w:w="856" w:type="dxa"/>
          </w:tcPr>
          <w:p w14:paraId="7222E5EC" w14:textId="77777777" w:rsidR="00174D3E" w:rsidRDefault="00174D3E" w:rsidP="00137AA3"/>
        </w:tc>
        <w:tc>
          <w:tcPr>
            <w:tcW w:w="1134" w:type="dxa"/>
          </w:tcPr>
          <w:p w14:paraId="3FDB87F8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63FC0B09" w14:textId="782AF6C0" w:rsidR="00174D3E" w:rsidRPr="007D5B92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0FD2E9A2" w14:textId="77777777" w:rsidTr="00654B1C">
        <w:tc>
          <w:tcPr>
            <w:tcW w:w="856" w:type="dxa"/>
          </w:tcPr>
          <w:p w14:paraId="56C63736" w14:textId="77777777" w:rsidR="00174D3E" w:rsidRDefault="00174D3E" w:rsidP="00137AA3">
            <w:pPr>
              <w:pStyle w:val="ListParagraph"/>
              <w:ind w:left="360"/>
            </w:pPr>
            <w:r>
              <w:t xml:space="preserve">12. </w:t>
            </w:r>
          </w:p>
        </w:tc>
        <w:tc>
          <w:tcPr>
            <w:tcW w:w="13698" w:type="dxa"/>
            <w:gridSpan w:val="2"/>
          </w:tcPr>
          <w:p w14:paraId="0D40F3BA" w14:textId="23491232" w:rsidR="00174D3E" w:rsidRDefault="00174D3E" w:rsidP="00137AA3">
            <w:pPr>
              <w:spacing w:line="276" w:lineRule="auto"/>
            </w:pPr>
          </w:p>
        </w:tc>
      </w:tr>
      <w:tr w:rsidR="00174D3E" w14:paraId="2B62233F" w14:textId="77777777" w:rsidTr="00654B1C">
        <w:tc>
          <w:tcPr>
            <w:tcW w:w="856" w:type="dxa"/>
          </w:tcPr>
          <w:p w14:paraId="2959B522" w14:textId="77777777" w:rsidR="00174D3E" w:rsidRDefault="00174D3E" w:rsidP="00137AA3"/>
        </w:tc>
        <w:tc>
          <w:tcPr>
            <w:tcW w:w="1134" w:type="dxa"/>
          </w:tcPr>
          <w:p w14:paraId="7186A58D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558A0802" w14:textId="454BD81D" w:rsidR="00174D3E" w:rsidRDefault="00174D3E" w:rsidP="00137AA3"/>
        </w:tc>
      </w:tr>
      <w:tr w:rsidR="00174D3E" w14:paraId="57499BCA" w14:textId="77777777" w:rsidTr="00654B1C">
        <w:tc>
          <w:tcPr>
            <w:tcW w:w="856" w:type="dxa"/>
          </w:tcPr>
          <w:p w14:paraId="6EEEFEA7" w14:textId="77777777" w:rsidR="00174D3E" w:rsidRDefault="00174D3E" w:rsidP="00137AA3"/>
        </w:tc>
        <w:tc>
          <w:tcPr>
            <w:tcW w:w="1134" w:type="dxa"/>
          </w:tcPr>
          <w:p w14:paraId="61AC338B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26424479" w14:textId="09AEA31C" w:rsidR="00174D3E" w:rsidRDefault="00174D3E" w:rsidP="00137AA3"/>
        </w:tc>
      </w:tr>
      <w:tr w:rsidR="00174D3E" w14:paraId="1EF748BA" w14:textId="77777777" w:rsidTr="00654B1C">
        <w:tc>
          <w:tcPr>
            <w:tcW w:w="856" w:type="dxa"/>
          </w:tcPr>
          <w:p w14:paraId="3DEA7950" w14:textId="77777777" w:rsidR="00174D3E" w:rsidRDefault="00174D3E" w:rsidP="00137AA3"/>
        </w:tc>
        <w:tc>
          <w:tcPr>
            <w:tcW w:w="1134" w:type="dxa"/>
          </w:tcPr>
          <w:p w14:paraId="673CBF3D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20816473" w14:textId="0BB42318" w:rsidR="00174D3E" w:rsidRDefault="00174D3E" w:rsidP="00137AA3"/>
        </w:tc>
      </w:tr>
      <w:tr w:rsidR="00174D3E" w14:paraId="68BEC7B3" w14:textId="77777777" w:rsidTr="00654B1C">
        <w:tc>
          <w:tcPr>
            <w:tcW w:w="856" w:type="dxa"/>
          </w:tcPr>
          <w:p w14:paraId="0FADBCD9" w14:textId="77777777" w:rsidR="00174D3E" w:rsidRDefault="00174D3E" w:rsidP="00137AA3"/>
        </w:tc>
        <w:tc>
          <w:tcPr>
            <w:tcW w:w="1134" w:type="dxa"/>
          </w:tcPr>
          <w:p w14:paraId="173289EE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08E232AD" w14:textId="18B312DB" w:rsidR="00174D3E" w:rsidRDefault="00174D3E" w:rsidP="00137AA3"/>
        </w:tc>
      </w:tr>
      <w:tr w:rsidR="00174D3E" w14:paraId="3B672F5D" w14:textId="77777777" w:rsidTr="00654B1C">
        <w:tc>
          <w:tcPr>
            <w:tcW w:w="856" w:type="dxa"/>
          </w:tcPr>
          <w:p w14:paraId="7A000859" w14:textId="77777777" w:rsidR="00174D3E" w:rsidRDefault="00174D3E" w:rsidP="00137AA3"/>
        </w:tc>
        <w:tc>
          <w:tcPr>
            <w:tcW w:w="1134" w:type="dxa"/>
          </w:tcPr>
          <w:p w14:paraId="6E4D34DE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22F21047" w14:textId="28E72BCF" w:rsidR="00174D3E" w:rsidRDefault="00174D3E" w:rsidP="00137AA3"/>
        </w:tc>
      </w:tr>
      <w:tr w:rsidR="00174D3E" w14:paraId="13EFBDDA" w14:textId="77777777" w:rsidTr="00654B1C">
        <w:tc>
          <w:tcPr>
            <w:tcW w:w="856" w:type="dxa"/>
          </w:tcPr>
          <w:p w14:paraId="0090C5C6" w14:textId="77777777" w:rsidR="00174D3E" w:rsidRDefault="00174D3E" w:rsidP="00137AA3">
            <w:pPr>
              <w:pStyle w:val="ListParagraph"/>
              <w:ind w:left="360"/>
            </w:pPr>
            <w:r>
              <w:t xml:space="preserve">13. </w:t>
            </w:r>
          </w:p>
        </w:tc>
        <w:tc>
          <w:tcPr>
            <w:tcW w:w="13698" w:type="dxa"/>
            <w:gridSpan w:val="2"/>
          </w:tcPr>
          <w:p w14:paraId="4CFFFF3E" w14:textId="47886C48" w:rsidR="00174D3E" w:rsidRDefault="00174D3E" w:rsidP="00137AA3">
            <w:pPr>
              <w:spacing w:line="276" w:lineRule="auto"/>
            </w:pPr>
          </w:p>
        </w:tc>
      </w:tr>
      <w:tr w:rsidR="00174D3E" w14:paraId="614073A7" w14:textId="77777777" w:rsidTr="00654B1C">
        <w:tc>
          <w:tcPr>
            <w:tcW w:w="856" w:type="dxa"/>
          </w:tcPr>
          <w:p w14:paraId="6F530858" w14:textId="77777777" w:rsidR="00174D3E" w:rsidRDefault="00174D3E" w:rsidP="00137AA3"/>
        </w:tc>
        <w:tc>
          <w:tcPr>
            <w:tcW w:w="1134" w:type="dxa"/>
          </w:tcPr>
          <w:p w14:paraId="5F7401FE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007D4804" w14:textId="57AED5F4" w:rsidR="00174D3E" w:rsidRDefault="00174D3E" w:rsidP="00137AA3"/>
        </w:tc>
      </w:tr>
      <w:tr w:rsidR="00174D3E" w14:paraId="51268E77" w14:textId="77777777" w:rsidTr="00654B1C">
        <w:tc>
          <w:tcPr>
            <w:tcW w:w="856" w:type="dxa"/>
          </w:tcPr>
          <w:p w14:paraId="00A1C256" w14:textId="77777777" w:rsidR="00174D3E" w:rsidRDefault="00174D3E" w:rsidP="00137AA3"/>
        </w:tc>
        <w:tc>
          <w:tcPr>
            <w:tcW w:w="1134" w:type="dxa"/>
          </w:tcPr>
          <w:p w14:paraId="58A91510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6999ED03" w14:textId="6952DCA3" w:rsidR="00174D3E" w:rsidRDefault="00174D3E" w:rsidP="00137AA3"/>
        </w:tc>
      </w:tr>
      <w:tr w:rsidR="00174D3E" w14:paraId="5A576AA1" w14:textId="77777777" w:rsidTr="00654B1C">
        <w:tc>
          <w:tcPr>
            <w:tcW w:w="856" w:type="dxa"/>
          </w:tcPr>
          <w:p w14:paraId="4F34472B" w14:textId="77777777" w:rsidR="00174D3E" w:rsidRDefault="00174D3E" w:rsidP="00137AA3"/>
        </w:tc>
        <w:tc>
          <w:tcPr>
            <w:tcW w:w="1134" w:type="dxa"/>
          </w:tcPr>
          <w:p w14:paraId="239B1198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0EFEA6F3" w14:textId="2AE741BE" w:rsidR="00174D3E" w:rsidRDefault="00174D3E" w:rsidP="00137AA3"/>
        </w:tc>
      </w:tr>
      <w:tr w:rsidR="00174D3E" w14:paraId="1B414FBC" w14:textId="77777777" w:rsidTr="00654B1C">
        <w:tc>
          <w:tcPr>
            <w:tcW w:w="856" w:type="dxa"/>
          </w:tcPr>
          <w:p w14:paraId="66A27EB9" w14:textId="77777777" w:rsidR="00174D3E" w:rsidRDefault="00174D3E" w:rsidP="00137AA3"/>
        </w:tc>
        <w:tc>
          <w:tcPr>
            <w:tcW w:w="1134" w:type="dxa"/>
          </w:tcPr>
          <w:p w14:paraId="02E4700E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10AB6B55" w14:textId="04D1D86A" w:rsidR="00174D3E" w:rsidRDefault="00174D3E" w:rsidP="00137AA3"/>
        </w:tc>
      </w:tr>
      <w:tr w:rsidR="00174D3E" w14:paraId="5E1C1815" w14:textId="77777777" w:rsidTr="00654B1C">
        <w:tc>
          <w:tcPr>
            <w:tcW w:w="856" w:type="dxa"/>
          </w:tcPr>
          <w:p w14:paraId="339C9E16" w14:textId="77777777" w:rsidR="00174D3E" w:rsidRDefault="00174D3E" w:rsidP="00137AA3"/>
        </w:tc>
        <w:tc>
          <w:tcPr>
            <w:tcW w:w="1134" w:type="dxa"/>
          </w:tcPr>
          <w:p w14:paraId="1A699413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5F626DD3" w14:textId="01680B71" w:rsidR="00174D3E" w:rsidRDefault="00174D3E" w:rsidP="00137AA3"/>
        </w:tc>
      </w:tr>
      <w:tr w:rsidR="00174D3E" w14:paraId="0F7994FC" w14:textId="77777777" w:rsidTr="00654B1C">
        <w:tc>
          <w:tcPr>
            <w:tcW w:w="856" w:type="dxa"/>
          </w:tcPr>
          <w:p w14:paraId="76D4D510" w14:textId="77777777" w:rsidR="00174D3E" w:rsidRDefault="00174D3E" w:rsidP="00137AA3">
            <w:pPr>
              <w:pStyle w:val="ListParagraph"/>
              <w:ind w:left="360"/>
            </w:pPr>
            <w:r>
              <w:t xml:space="preserve">14. </w:t>
            </w:r>
          </w:p>
        </w:tc>
        <w:tc>
          <w:tcPr>
            <w:tcW w:w="13698" w:type="dxa"/>
            <w:gridSpan w:val="2"/>
          </w:tcPr>
          <w:p w14:paraId="5DFEB52E" w14:textId="0F8B929E" w:rsidR="00174D3E" w:rsidRDefault="00174D3E" w:rsidP="00137AA3">
            <w:pPr>
              <w:spacing w:line="276" w:lineRule="auto"/>
            </w:pPr>
          </w:p>
        </w:tc>
      </w:tr>
      <w:tr w:rsidR="00174D3E" w14:paraId="7CA7C757" w14:textId="77777777" w:rsidTr="00654B1C">
        <w:tc>
          <w:tcPr>
            <w:tcW w:w="856" w:type="dxa"/>
          </w:tcPr>
          <w:p w14:paraId="465530E8" w14:textId="77777777" w:rsidR="00174D3E" w:rsidRDefault="00174D3E" w:rsidP="00137AA3"/>
        </w:tc>
        <w:tc>
          <w:tcPr>
            <w:tcW w:w="1134" w:type="dxa"/>
          </w:tcPr>
          <w:p w14:paraId="4D42184F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7BAB7B58" w14:textId="78848373" w:rsidR="00174D3E" w:rsidRDefault="00174D3E" w:rsidP="00137AA3"/>
        </w:tc>
      </w:tr>
      <w:tr w:rsidR="00174D3E" w14:paraId="4173685F" w14:textId="77777777" w:rsidTr="00654B1C">
        <w:tc>
          <w:tcPr>
            <w:tcW w:w="856" w:type="dxa"/>
          </w:tcPr>
          <w:p w14:paraId="4B9755DB" w14:textId="77777777" w:rsidR="00174D3E" w:rsidRDefault="00174D3E" w:rsidP="00137AA3"/>
        </w:tc>
        <w:tc>
          <w:tcPr>
            <w:tcW w:w="1134" w:type="dxa"/>
          </w:tcPr>
          <w:p w14:paraId="07C59924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4290A0BE" w14:textId="0EB3C622" w:rsidR="00174D3E" w:rsidRDefault="00174D3E" w:rsidP="00137AA3"/>
        </w:tc>
      </w:tr>
      <w:tr w:rsidR="00174D3E" w14:paraId="64F63876" w14:textId="77777777" w:rsidTr="00654B1C">
        <w:tc>
          <w:tcPr>
            <w:tcW w:w="856" w:type="dxa"/>
          </w:tcPr>
          <w:p w14:paraId="0377EC11" w14:textId="77777777" w:rsidR="00174D3E" w:rsidRDefault="00174D3E" w:rsidP="00137AA3"/>
        </w:tc>
        <w:tc>
          <w:tcPr>
            <w:tcW w:w="1134" w:type="dxa"/>
          </w:tcPr>
          <w:p w14:paraId="2AA7FCB4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09964588" w14:textId="21C4BF13" w:rsidR="00174D3E" w:rsidRDefault="00174D3E" w:rsidP="00137AA3"/>
        </w:tc>
      </w:tr>
      <w:tr w:rsidR="00174D3E" w14:paraId="5F97CDB7" w14:textId="77777777" w:rsidTr="00654B1C">
        <w:tc>
          <w:tcPr>
            <w:tcW w:w="856" w:type="dxa"/>
          </w:tcPr>
          <w:p w14:paraId="54E100B3" w14:textId="77777777" w:rsidR="00174D3E" w:rsidRDefault="00174D3E" w:rsidP="00137AA3"/>
        </w:tc>
        <w:tc>
          <w:tcPr>
            <w:tcW w:w="1134" w:type="dxa"/>
          </w:tcPr>
          <w:p w14:paraId="56E4BA34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1FC83B4D" w14:textId="13E302A3" w:rsidR="00174D3E" w:rsidRDefault="00174D3E" w:rsidP="00137AA3"/>
        </w:tc>
      </w:tr>
      <w:tr w:rsidR="00174D3E" w14:paraId="405FE56B" w14:textId="77777777" w:rsidTr="00654B1C">
        <w:tc>
          <w:tcPr>
            <w:tcW w:w="856" w:type="dxa"/>
          </w:tcPr>
          <w:p w14:paraId="5DBBD007" w14:textId="77777777" w:rsidR="00174D3E" w:rsidRDefault="00174D3E" w:rsidP="00137AA3"/>
        </w:tc>
        <w:tc>
          <w:tcPr>
            <w:tcW w:w="1134" w:type="dxa"/>
          </w:tcPr>
          <w:p w14:paraId="092881A0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72018BDF" w14:textId="06E8ECAD" w:rsidR="00174D3E" w:rsidRDefault="00174D3E" w:rsidP="00137AA3"/>
        </w:tc>
      </w:tr>
      <w:tr w:rsidR="00174D3E" w14:paraId="418F2397" w14:textId="77777777" w:rsidTr="00654B1C">
        <w:tc>
          <w:tcPr>
            <w:tcW w:w="856" w:type="dxa"/>
          </w:tcPr>
          <w:p w14:paraId="39F11A01" w14:textId="77777777" w:rsidR="00174D3E" w:rsidRDefault="00174D3E" w:rsidP="00137AA3">
            <w:pPr>
              <w:pStyle w:val="ListParagraph"/>
              <w:ind w:left="360"/>
            </w:pPr>
            <w:r>
              <w:t xml:space="preserve">15. </w:t>
            </w:r>
          </w:p>
        </w:tc>
        <w:tc>
          <w:tcPr>
            <w:tcW w:w="13698" w:type="dxa"/>
            <w:gridSpan w:val="2"/>
          </w:tcPr>
          <w:p w14:paraId="717F73EC" w14:textId="30CC6AF0" w:rsidR="00174D3E" w:rsidRDefault="00174D3E" w:rsidP="00137AA3">
            <w:pPr>
              <w:spacing w:line="276" w:lineRule="auto"/>
            </w:pPr>
          </w:p>
        </w:tc>
      </w:tr>
      <w:tr w:rsidR="00174D3E" w14:paraId="600B3245" w14:textId="77777777" w:rsidTr="00654B1C">
        <w:tc>
          <w:tcPr>
            <w:tcW w:w="856" w:type="dxa"/>
          </w:tcPr>
          <w:p w14:paraId="2B551F44" w14:textId="77777777" w:rsidR="00174D3E" w:rsidRDefault="00174D3E" w:rsidP="00137AA3"/>
        </w:tc>
        <w:tc>
          <w:tcPr>
            <w:tcW w:w="1134" w:type="dxa"/>
          </w:tcPr>
          <w:p w14:paraId="7B9D2B26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578D3A87" w14:textId="2D2F349B" w:rsidR="00174D3E" w:rsidRPr="00F53BED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72D3DB4A" w14:textId="77777777" w:rsidTr="00654B1C">
        <w:tc>
          <w:tcPr>
            <w:tcW w:w="856" w:type="dxa"/>
          </w:tcPr>
          <w:p w14:paraId="28946A1E" w14:textId="77777777" w:rsidR="00174D3E" w:rsidRDefault="00174D3E" w:rsidP="00137AA3"/>
        </w:tc>
        <w:tc>
          <w:tcPr>
            <w:tcW w:w="1134" w:type="dxa"/>
          </w:tcPr>
          <w:p w14:paraId="60B7CDB3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065B2CD7" w14:textId="0701F9BA" w:rsidR="00174D3E" w:rsidRPr="00096D72" w:rsidRDefault="00174D3E" w:rsidP="00137AA3">
            <w:pPr>
              <w:spacing w:line="276" w:lineRule="auto"/>
            </w:pPr>
          </w:p>
        </w:tc>
      </w:tr>
      <w:tr w:rsidR="00174D3E" w14:paraId="74242DC1" w14:textId="77777777" w:rsidTr="00654B1C">
        <w:tc>
          <w:tcPr>
            <w:tcW w:w="856" w:type="dxa"/>
          </w:tcPr>
          <w:p w14:paraId="4490A603" w14:textId="77777777" w:rsidR="00174D3E" w:rsidRDefault="00174D3E" w:rsidP="00137AA3"/>
        </w:tc>
        <w:tc>
          <w:tcPr>
            <w:tcW w:w="1134" w:type="dxa"/>
          </w:tcPr>
          <w:p w14:paraId="7C3D8BF1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602E87FF" w14:textId="71D5F8C2" w:rsidR="00174D3E" w:rsidRPr="00F53BED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42F6ED1E" w14:textId="77777777" w:rsidTr="00654B1C">
        <w:tc>
          <w:tcPr>
            <w:tcW w:w="856" w:type="dxa"/>
          </w:tcPr>
          <w:p w14:paraId="2AFC4970" w14:textId="77777777" w:rsidR="00174D3E" w:rsidRDefault="00174D3E" w:rsidP="00137AA3"/>
        </w:tc>
        <w:tc>
          <w:tcPr>
            <w:tcW w:w="1134" w:type="dxa"/>
          </w:tcPr>
          <w:p w14:paraId="2B9A1F23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52A94633" w14:textId="38B5206A" w:rsidR="00174D3E" w:rsidRPr="00096D72" w:rsidRDefault="00174D3E" w:rsidP="00137AA3">
            <w:pPr>
              <w:spacing w:line="276" w:lineRule="auto"/>
            </w:pPr>
          </w:p>
        </w:tc>
      </w:tr>
      <w:tr w:rsidR="00174D3E" w14:paraId="720D8321" w14:textId="77777777" w:rsidTr="00654B1C">
        <w:tc>
          <w:tcPr>
            <w:tcW w:w="856" w:type="dxa"/>
          </w:tcPr>
          <w:p w14:paraId="15F36288" w14:textId="77777777" w:rsidR="00174D3E" w:rsidRDefault="00174D3E" w:rsidP="00137AA3"/>
        </w:tc>
        <w:tc>
          <w:tcPr>
            <w:tcW w:w="1134" w:type="dxa"/>
          </w:tcPr>
          <w:p w14:paraId="3517AB96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681E6B76" w14:textId="17A958C1" w:rsidR="00174D3E" w:rsidRPr="00F53BED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36BF5459" w14:textId="77777777" w:rsidTr="00654B1C">
        <w:tc>
          <w:tcPr>
            <w:tcW w:w="856" w:type="dxa"/>
          </w:tcPr>
          <w:p w14:paraId="0B6C6D19" w14:textId="77777777" w:rsidR="00174D3E" w:rsidRDefault="00174D3E" w:rsidP="00137AA3">
            <w:pPr>
              <w:pStyle w:val="ListParagraph"/>
              <w:ind w:left="360"/>
            </w:pPr>
            <w:r>
              <w:t xml:space="preserve">16. </w:t>
            </w:r>
          </w:p>
        </w:tc>
        <w:tc>
          <w:tcPr>
            <w:tcW w:w="13698" w:type="dxa"/>
            <w:gridSpan w:val="2"/>
          </w:tcPr>
          <w:p w14:paraId="59A1FEF8" w14:textId="56BE9A36" w:rsidR="00174D3E" w:rsidRDefault="00174D3E" w:rsidP="00137AA3">
            <w:pPr>
              <w:spacing w:line="276" w:lineRule="auto"/>
            </w:pPr>
          </w:p>
        </w:tc>
      </w:tr>
      <w:tr w:rsidR="00174D3E" w14:paraId="7FF3C41B" w14:textId="77777777" w:rsidTr="00654B1C">
        <w:tc>
          <w:tcPr>
            <w:tcW w:w="856" w:type="dxa"/>
          </w:tcPr>
          <w:p w14:paraId="6513B585" w14:textId="77777777" w:rsidR="00174D3E" w:rsidRDefault="00174D3E" w:rsidP="00137AA3"/>
        </w:tc>
        <w:tc>
          <w:tcPr>
            <w:tcW w:w="1134" w:type="dxa"/>
          </w:tcPr>
          <w:p w14:paraId="40278B54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4818F174" w14:textId="692EE900" w:rsidR="00174D3E" w:rsidRDefault="00174D3E" w:rsidP="00137AA3"/>
        </w:tc>
      </w:tr>
      <w:tr w:rsidR="00174D3E" w14:paraId="10881B86" w14:textId="77777777" w:rsidTr="00654B1C">
        <w:tc>
          <w:tcPr>
            <w:tcW w:w="856" w:type="dxa"/>
          </w:tcPr>
          <w:p w14:paraId="45B73F43" w14:textId="77777777" w:rsidR="00174D3E" w:rsidRDefault="00174D3E" w:rsidP="00137AA3"/>
        </w:tc>
        <w:tc>
          <w:tcPr>
            <w:tcW w:w="1134" w:type="dxa"/>
          </w:tcPr>
          <w:p w14:paraId="2202C622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5F77C331" w14:textId="47AD879B" w:rsidR="00174D3E" w:rsidRDefault="00174D3E" w:rsidP="00137AA3"/>
        </w:tc>
      </w:tr>
      <w:tr w:rsidR="00174D3E" w14:paraId="27B15994" w14:textId="77777777" w:rsidTr="00654B1C">
        <w:tc>
          <w:tcPr>
            <w:tcW w:w="856" w:type="dxa"/>
          </w:tcPr>
          <w:p w14:paraId="5094ACA9" w14:textId="77777777" w:rsidR="00174D3E" w:rsidRDefault="00174D3E" w:rsidP="00137AA3"/>
        </w:tc>
        <w:tc>
          <w:tcPr>
            <w:tcW w:w="1134" w:type="dxa"/>
          </w:tcPr>
          <w:p w14:paraId="72B0A615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7DE079E6" w14:textId="673820A5" w:rsidR="00174D3E" w:rsidRDefault="00174D3E" w:rsidP="00137AA3"/>
        </w:tc>
      </w:tr>
      <w:tr w:rsidR="00174D3E" w14:paraId="76A518D1" w14:textId="77777777" w:rsidTr="00654B1C">
        <w:tc>
          <w:tcPr>
            <w:tcW w:w="856" w:type="dxa"/>
          </w:tcPr>
          <w:p w14:paraId="59C64154" w14:textId="77777777" w:rsidR="00174D3E" w:rsidRDefault="00174D3E" w:rsidP="00137AA3"/>
        </w:tc>
        <w:tc>
          <w:tcPr>
            <w:tcW w:w="1134" w:type="dxa"/>
          </w:tcPr>
          <w:p w14:paraId="25C5270F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17782160" w14:textId="6F4943E3" w:rsidR="00174D3E" w:rsidRDefault="00174D3E" w:rsidP="00137AA3"/>
        </w:tc>
      </w:tr>
      <w:tr w:rsidR="00174D3E" w14:paraId="42462501" w14:textId="77777777" w:rsidTr="00654B1C">
        <w:tc>
          <w:tcPr>
            <w:tcW w:w="856" w:type="dxa"/>
          </w:tcPr>
          <w:p w14:paraId="36B60BED" w14:textId="77777777" w:rsidR="00174D3E" w:rsidRDefault="00174D3E" w:rsidP="00137AA3"/>
        </w:tc>
        <w:tc>
          <w:tcPr>
            <w:tcW w:w="1134" w:type="dxa"/>
          </w:tcPr>
          <w:p w14:paraId="00F462A3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3A78AB08" w14:textId="68BE5585" w:rsidR="00174D3E" w:rsidRDefault="00174D3E" w:rsidP="00137AA3"/>
        </w:tc>
      </w:tr>
      <w:tr w:rsidR="00174D3E" w14:paraId="3567655B" w14:textId="77777777" w:rsidTr="00654B1C">
        <w:tc>
          <w:tcPr>
            <w:tcW w:w="856" w:type="dxa"/>
          </w:tcPr>
          <w:p w14:paraId="1806672A" w14:textId="77777777" w:rsidR="00174D3E" w:rsidRDefault="00174D3E" w:rsidP="00137AA3">
            <w:pPr>
              <w:pStyle w:val="ListParagraph"/>
              <w:ind w:left="360"/>
            </w:pPr>
            <w:r>
              <w:t xml:space="preserve">17. </w:t>
            </w:r>
          </w:p>
        </w:tc>
        <w:tc>
          <w:tcPr>
            <w:tcW w:w="13698" w:type="dxa"/>
            <w:gridSpan w:val="2"/>
          </w:tcPr>
          <w:p w14:paraId="48B07AE4" w14:textId="68E3CB78" w:rsidR="00174D3E" w:rsidRDefault="00174D3E" w:rsidP="00137AA3">
            <w:pPr>
              <w:spacing w:line="276" w:lineRule="auto"/>
            </w:pPr>
          </w:p>
        </w:tc>
      </w:tr>
      <w:tr w:rsidR="00174D3E" w14:paraId="1395C1A1" w14:textId="77777777" w:rsidTr="00654B1C">
        <w:tc>
          <w:tcPr>
            <w:tcW w:w="856" w:type="dxa"/>
          </w:tcPr>
          <w:p w14:paraId="5AA81672" w14:textId="77777777" w:rsidR="00174D3E" w:rsidRDefault="00174D3E" w:rsidP="00137AA3"/>
        </w:tc>
        <w:tc>
          <w:tcPr>
            <w:tcW w:w="1134" w:type="dxa"/>
          </w:tcPr>
          <w:p w14:paraId="7D71EAB4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1645ECAF" w14:textId="0601B9FA" w:rsidR="00174D3E" w:rsidRPr="008F36EF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32BE5E37" w14:textId="77777777" w:rsidTr="00654B1C">
        <w:tc>
          <w:tcPr>
            <w:tcW w:w="856" w:type="dxa"/>
          </w:tcPr>
          <w:p w14:paraId="7331FEF9" w14:textId="77777777" w:rsidR="00174D3E" w:rsidRDefault="00174D3E" w:rsidP="00137AA3"/>
        </w:tc>
        <w:tc>
          <w:tcPr>
            <w:tcW w:w="1134" w:type="dxa"/>
          </w:tcPr>
          <w:p w14:paraId="600F8D37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4FA97370" w14:textId="0B485735" w:rsidR="00174D3E" w:rsidRPr="00F8277F" w:rsidRDefault="00174D3E" w:rsidP="00137AA3">
            <w:pPr>
              <w:spacing w:line="276" w:lineRule="auto"/>
            </w:pPr>
          </w:p>
        </w:tc>
      </w:tr>
      <w:tr w:rsidR="00174D3E" w14:paraId="5DBEBE31" w14:textId="77777777" w:rsidTr="00654B1C">
        <w:tc>
          <w:tcPr>
            <w:tcW w:w="856" w:type="dxa"/>
          </w:tcPr>
          <w:p w14:paraId="4C31253E" w14:textId="77777777" w:rsidR="00174D3E" w:rsidRDefault="00174D3E" w:rsidP="00137AA3"/>
        </w:tc>
        <w:tc>
          <w:tcPr>
            <w:tcW w:w="1134" w:type="dxa"/>
          </w:tcPr>
          <w:p w14:paraId="146E9D62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7298749E" w14:textId="7146463F" w:rsidR="00174D3E" w:rsidRPr="008F36EF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2AFE3E99" w14:textId="77777777" w:rsidTr="00654B1C">
        <w:tc>
          <w:tcPr>
            <w:tcW w:w="856" w:type="dxa"/>
          </w:tcPr>
          <w:p w14:paraId="7993541C" w14:textId="77777777" w:rsidR="00174D3E" w:rsidRDefault="00174D3E" w:rsidP="00137AA3"/>
        </w:tc>
        <w:tc>
          <w:tcPr>
            <w:tcW w:w="1134" w:type="dxa"/>
          </w:tcPr>
          <w:p w14:paraId="240EAF1C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62607F3D" w14:textId="3001CF5B" w:rsidR="00174D3E" w:rsidRDefault="00174D3E" w:rsidP="00137AA3"/>
        </w:tc>
      </w:tr>
      <w:tr w:rsidR="00174D3E" w14:paraId="53408E86" w14:textId="77777777" w:rsidTr="00654B1C">
        <w:tc>
          <w:tcPr>
            <w:tcW w:w="856" w:type="dxa"/>
          </w:tcPr>
          <w:p w14:paraId="76B43B96" w14:textId="77777777" w:rsidR="00174D3E" w:rsidRDefault="00174D3E" w:rsidP="00137AA3"/>
        </w:tc>
        <w:tc>
          <w:tcPr>
            <w:tcW w:w="1134" w:type="dxa"/>
          </w:tcPr>
          <w:p w14:paraId="7B5ED8AF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00ABA0B2" w14:textId="507CA243" w:rsidR="00174D3E" w:rsidRPr="008F36EF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232BCF99" w14:textId="77777777" w:rsidTr="00654B1C">
        <w:tc>
          <w:tcPr>
            <w:tcW w:w="856" w:type="dxa"/>
          </w:tcPr>
          <w:p w14:paraId="6EA89DEB" w14:textId="77777777" w:rsidR="00174D3E" w:rsidRDefault="00174D3E" w:rsidP="00137AA3">
            <w:pPr>
              <w:pStyle w:val="ListParagraph"/>
              <w:ind w:left="360"/>
            </w:pPr>
            <w:r>
              <w:t xml:space="preserve">18. </w:t>
            </w:r>
          </w:p>
        </w:tc>
        <w:tc>
          <w:tcPr>
            <w:tcW w:w="13698" w:type="dxa"/>
            <w:gridSpan w:val="2"/>
          </w:tcPr>
          <w:p w14:paraId="55BF339C" w14:textId="5869B3C3" w:rsidR="00174D3E" w:rsidRDefault="00174D3E" w:rsidP="00137AA3">
            <w:pPr>
              <w:spacing w:line="276" w:lineRule="auto"/>
            </w:pPr>
          </w:p>
        </w:tc>
      </w:tr>
      <w:tr w:rsidR="00174D3E" w14:paraId="09E72906" w14:textId="77777777" w:rsidTr="00654B1C">
        <w:tc>
          <w:tcPr>
            <w:tcW w:w="856" w:type="dxa"/>
          </w:tcPr>
          <w:p w14:paraId="62C7F7F2" w14:textId="77777777" w:rsidR="00174D3E" w:rsidRDefault="00174D3E" w:rsidP="00137AA3"/>
        </w:tc>
        <w:tc>
          <w:tcPr>
            <w:tcW w:w="1134" w:type="dxa"/>
          </w:tcPr>
          <w:p w14:paraId="2C7FF72D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443A4147" w14:textId="6A222E5B" w:rsidR="00174D3E" w:rsidRPr="008F36EF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7F99C1CD" w14:textId="77777777" w:rsidTr="00654B1C">
        <w:tc>
          <w:tcPr>
            <w:tcW w:w="856" w:type="dxa"/>
          </w:tcPr>
          <w:p w14:paraId="041D71B2" w14:textId="77777777" w:rsidR="00174D3E" w:rsidRDefault="00174D3E" w:rsidP="00137AA3"/>
        </w:tc>
        <w:tc>
          <w:tcPr>
            <w:tcW w:w="1134" w:type="dxa"/>
          </w:tcPr>
          <w:p w14:paraId="789F7B13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194177B3" w14:textId="3C595630" w:rsidR="00174D3E" w:rsidRPr="00BA7D38" w:rsidRDefault="00174D3E" w:rsidP="00137AA3">
            <w:pPr>
              <w:spacing w:line="276" w:lineRule="auto"/>
            </w:pPr>
          </w:p>
        </w:tc>
      </w:tr>
      <w:tr w:rsidR="00174D3E" w14:paraId="29666146" w14:textId="77777777" w:rsidTr="00654B1C">
        <w:tc>
          <w:tcPr>
            <w:tcW w:w="856" w:type="dxa"/>
          </w:tcPr>
          <w:p w14:paraId="48ACC305" w14:textId="77777777" w:rsidR="00174D3E" w:rsidRDefault="00174D3E" w:rsidP="00137AA3"/>
        </w:tc>
        <w:tc>
          <w:tcPr>
            <w:tcW w:w="1134" w:type="dxa"/>
          </w:tcPr>
          <w:p w14:paraId="26C25FE0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09E4CBAD" w14:textId="4A4C5650" w:rsidR="00174D3E" w:rsidRPr="008F36EF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2578660E" w14:textId="77777777" w:rsidTr="00654B1C">
        <w:tc>
          <w:tcPr>
            <w:tcW w:w="856" w:type="dxa"/>
          </w:tcPr>
          <w:p w14:paraId="57AE8176" w14:textId="77777777" w:rsidR="00174D3E" w:rsidRDefault="00174D3E" w:rsidP="00137AA3"/>
        </w:tc>
        <w:tc>
          <w:tcPr>
            <w:tcW w:w="1134" w:type="dxa"/>
          </w:tcPr>
          <w:p w14:paraId="5CA96D33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6ACF157E" w14:textId="6D9823F6" w:rsidR="00174D3E" w:rsidRDefault="00174D3E" w:rsidP="00137AA3"/>
        </w:tc>
      </w:tr>
      <w:tr w:rsidR="00174D3E" w14:paraId="05716693" w14:textId="77777777" w:rsidTr="00654B1C">
        <w:tc>
          <w:tcPr>
            <w:tcW w:w="856" w:type="dxa"/>
          </w:tcPr>
          <w:p w14:paraId="16EFF47D" w14:textId="77777777" w:rsidR="00174D3E" w:rsidRDefault="00174D3E" w:rsidP="00137AA3"/>
        </w:tc>
        <w:tc>
          <w:tcPr>
            <w:tcW w:w="1134" w:type="dxa"/>
          </w:tcPr>
          <w:p w14:paraId="0E832B3E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591E961B" w14:textId="00A87999" w:rsidR="00174D3E" w:rsidRPr="008F36EF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71B015BF" w14:textId="77777777" w:rsidTr="00654B1C">
        <w:tc>
          <w:tcPr>
            <w:tcW w:w="856" w:type="dxa"/>
          </w:tcPr>
          <w:p w14:paraId="6A78C3EE" w14:textId="77777777" w:rsidR="00174D3E" w:rsidRDefault="00174D3E" w:rsidP="00137AA3">
            <w:pPr>
              <w:pStyle w:val="ListParagraph"/>
              <w:ind w:left="360"/>
            </w:pPr>
            <w:r>
              <w:t xml:space="preserve">19. </w:t>
            </w:r>
          </w:p>
        </w:tc>
        <w:tc>
          <w:tcPr>
            <w:tcW w:w="13698" w:type="dxa"/>
            <w:gridSpan w:val="2"/>
          </w:tcPr>
          <w:p w14:paraId="360179F2" w14:textId="5A4DA558" w:rsidR="00174D3E" w:rsidRDefault="00174D3E" w:rsidP="00137AA3">
            <w:pPr>
              <w:spacing w:line="276" w:lineRule="auto"/>
            </w:pPr>
          </w:p>
        </w:tc>
      </w:tr>
      <w:tr w:rsidR="00174D3E" w14:paraId="7EEDBFCD" w14:textId="77777777" w:rsidTr="00654B1C">
        <w:tc>
          <w:tcPr>
            <w:tcW w:w="856" w:type="dxa"/>
          </w:tcPr>
          <w:p w14:paraId="0B3F429E" w14:textId="77777777" w:rsidR="00174D3E" w:rsidRDefault="00174D3E" w:rsidP="00137AA3"/>
        </w:tc>
        <w:tc>
          <w:tcPr>
            <w:tcW w:w="1134" w:type="dxa"/>
          </w:tcPr>
          <w:p w14:paraId="14EB4F30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2249A939" w14:textId="6FCCF4BD" w:rsidR="00174D3E" w:rsidRPr="008F36EF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265FE708" w14:textId="77777777" w:rsidTr="00654B1C">
        <w:tc>
          <w:tcPr>
            <w:tcW w:w="856" w:type="dxa"/>
          </w:tcPr>
          <w:p w14:paraId="01E42259" w14:textId="77777777" w:rsidR="00174D3E" w:rsidRDefault="00174D3E" w:rsidP="00137AA3"/>
        </w:tc>
        <w:tc>
          <w:tcPr>
            <w:tcW w:w="1134" w:type="dxa"/>
          </w:tcPr>
          <w:p w14:paraId="28066203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17EAD0FB" w14:textId="24D5DED0" w:rsidR="00174D3E" w:rsidRPr="000C11B9" w:rsidRDefault="00174D3E" w:rsidP="00137AA3">
            <w:pPr>
              <w:spacing w:line="276" w:lineRule="auto"/>
            </w:pPr>
          </w:p>
        </w:tc>
      </w:tr>
      <w:tr w:rsidR="00174D3E" w14:paraId="7D063A08" w14:textId="77777777" w:rsidTr="00654B1C">
        <w:tc>
          <w:tcPr>
            <w:tcW w:w="856" w:type="dxa"/>
          </w:tcPr>
          <w:p w14:paraId="482EDA13" w14:textId="77777777" w:rsidR="00174D3E" w:rsidRDefault="00174D3E" w:rsidP="00137AA3"/>
        </w:tc>
        <w:tc>
          <w:tcPr>
            <w:tcW w:w="1134" w:type="dxa"/>
          </w:tcPr>
          <w:p w14:paraId="4870DF45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2D324823" w14:textId="3BD1979F" w:rsidR="00174D3E" w:rsidRPr="008F36EF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0CC83D4A" w14:textId="77777777" w:rsidTr="00654B1C">
        <w:tc>
          <w:tcPr>
            <w:tcW w:w="856" w:type="dxa"/>
          </w:tcPr>
          <w:p w14:paraId="72ED4482" w14:textId="77777777" w:rsidR="00174D3E" w:rsidRDefault="00174D3E" w:rsidP="00137AA3"/>
        </w:tc>
        <w:tc>
          <w:tcPr>
            <w:tcW w:w="1134" w:type="dxa"/>
          </w:tcPr>
          <w:p w14:paraId="136A15F5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67D90CAD" w14:textId="72B2823B" w:rsidR="00174D3E" w:rsidRDefault="00174D3E" w:rsidP="00137AA3"/>
        </w:tc>
      </w:tr>
      <w:tr w:rsidR="00174D3E" w14:paraId="74B81860" w14:textId="77777777" w:rsidTr="00654B1C">
        <w:tc>
          <w:tcPr>
            <w:tcW w:w="856" w:type="dxa"/>
          </w:tcPr>
          <w:p w14:paraId="78E3FDB2" w14:textId="77777777" w:rsidR="00174D3E" w:rsidRDefault="00174D3E" w:rsidP="00137AA3"/>
        </w:tc>
        <w:tc>
          <w:tcPr>
            <w:tcW w:w="1134" w:type="dxa"/>
          </w:tcPr>
          <w:p w14:paraId="5D88903F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5B12A105" w14:textId="453AF89C" w:rsidR="00174D3E" w:rsidRDefault="00174D3E" w:rsidP="00137AA3"/>
        </w:tc>
      </w:tr>
      <w:tr w:rsidR="00174D3E" w14:paraId="47CF016A" w14:textId="77777777" w:rsidTr="00654B1C">
        <w:tc>
          <w:tcPr>
            <w:tcW w:w="856" w:type="dxa"/>
          </w:tcPr>
          <w:p w14:paraId="558C19BA" w14:textId="77777777" w:rsidR="00174D3E" w:rsidRDefault="00174D3E" w:rsidP="00137AA3">
            <w:pPr>
              <w:pStyle w:val="ListParagraph"/>
              <w:ind w:left="360"/>
            </w:pPr>
            <w:r>
              <w:t xml:space="preserve">20. </w:t>
            </w:r>
          </w:p>
        </w:tc>
        <w:tc>
          <w:tcPr>
            <w:tcW w:w="13698" w:type="dxa"/>
            <w:gridSpan w:val="2"/>
          </w:tcPr>
          <w:p w14:paraId="7AC3E256" w14:textId="02605729" w:rsidR="00174D3E" w:rsidRDefault="00174D3E" w:rsidP="00137AA3">
            <w:pPr>
              <w:spacing w:line="276" w:lineRule="auto"/>
            </w:pPr>
          </w:p>
        </w:tc>
      </w:tr>
      <w:tr w:rsidR="00174D3E" w14:paraId="7EDC6D10" w14:textId="77777777" w:rsidTr="00654B1C">
        <w:tc>
          <w:tcPr>
            <w:tcW w:w="856" w:type="dxa"/>
          </w:tcPr>
          <w:p w14:paraId="6B76293B" w14:textId="77777777" w:rsidR="00174D3E" w:rsidRDefault="00174D3E" w:rsidP="00137AA3"/>
        </w:tc>
        <w:tc>
          <w:tcPr>
            <w:tcW w:w="1134" w:type="dxa"/>
          </w:tcPr>
          <w:p w14:paraId="2F18A197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5EFBD9B9" w14:textId="44FC753E" w:rsidR="00174D3E" w:rsidRPr="008F36EF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3200DC1C" w14:textId="77777777" w:rsidTr="00654B1C">
        <w:tc>
          <w:tcPr>
            <w:tcW w:w="856" w:type="dxa"/>
          </w:tcPr>
          <w:p w14:paraId="6950FD5D" w14:textId="77777777" w:rsidR="00174D3E" w:rsidRDefault="00174D3E" w:rsidP="00137AA3"/>
        </w:tc>
        <w:tc>
          <w:tcPr>
            <w:tcW w:w="1134" w:type="dxa"/>
          </w:tcPr>
          <w:p w14:paraId="6314D10B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30A4814B" w14:textId="242AB1F4" w:rsidR="00174D3E" w:rsidRPr="006A6034" w:rsidRDefault="00174D3E" w:rsidP="00137AA3">
            <w:pPr>
              <w:spacing w:line="276" w:lineRule="auto"/>
            </w:pPr>
          </w:p>
        </w:tc>
      </w:tr>
      <w:tr w:rsidR="00174D3E" w14:paraId="2A033895" w14:textId="77777777" w:rsidTr="00654B1C">
        <w:tc>
          <w:tcPr>
            <w:tcW w:w="856" w:type="dxa"/>
          </w:tcPr>
          <w:p w14:paraId="6608EB0C" w14:textId="77777777" w:rsidR="00174D3E" w:rsidRDefault="00174D3E" w:rsidP="00137AA3"/>
        </w:tc>
        <w:tc>
          <w:tcPr>
            <w:tcW w:w="1134" w:type="dxa"/>
          </w:tcPr>
          <w:p w14:paraId="7F2E1322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25A0EF26" w14:textId="14F9B3BC" w:rsidR="00174D3E" w:rsidRPr="008F36EF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401D96F5" w14:textId="77777777" w:rsidTr="00654B1C">
        <w:tc>
          <w:tcPr>
            <w:tcW w:w="856" w:type="dxa"/>
          </w:tcPr>
          <w:p w14:paraId="589E734F" w14:textId="77777777" w:rsidR="00174D3E" w:rsidRDefault="00174D3E" w:rsidP="00137AA3"/>
        </w:tc>
        <w:tc>
          <w:tcPr>
            <w:tcW w:w="1134" w:type="dxa"/>
          </w:tcPr>
          <w:p w14:paraId="51BA8CF8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7CBED5D0" w14:textId="4A7101D2" w:rsidR="00174D3E" w:rsidRPr="006A6034" w:rsidRDefault="00174D3E" w:rsidP="00137AA3">
            <w:pPr>
              <w:spacing w:line="276" w:lineRule="auto"/>
            </w:pPr>
          </w:p>
        </w:tc>
      </w:tr>
      <w:tr w:rsidR="00174D3E" w14:paraId="3F55D12D" w14:textId="77777777" w:rsidTr="00654B1C">
        <w:tc>
          <w:tcPr>
            <w:tcW w:w="856" w:type="dxa"/>
          </w:tcPr>
          <w:p w14:paraId="4A34FB5C" w14:textId="77777777" w:rsidR="00174D3E" w:rsidRDefault="00174D3E" w:rsidP="00137AA3"/>
        </w:tc>
        <w:tc>
          <w:tcPr>
            <w:tcW w:w="1134" w:type="dxa"/>
          </w:tcPr>
          <w:p w14:paraId="6D9BE7C3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111720E6" w14:textId="6C5FBCEA" w:rsidR="00174D3E" w:rsidRPr="008F36EF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5F822362" w14:textId="77777777" w:rsidTr="00654B1C">
        <w:tc>
          <w:tcPr>
            <w:tcW w:w="856" w:type="dxa"/>
          </w:tcPr>
          <w:p w14:paraId="5A4678F9" w14:textId="77777777" w:rsidR="00174D3E" w:rsidRDefault="00174D3E" w:rsidP="00137AA3">
            <w:pPr>
              <w:pStyle w:val="ListParagraph"/>
              <w:ind w:left="360"/>
            </w:pPr>
            <w:r>
              <w:t xml:space="preserve">21. </w:t>
            </w:r>
          </w:p>
        </w:tc>
        <w:tc>
          <w:tcPr>
            <w:tcW w:w="13698" w:type="dxa"/>
            <w:gridSpan w:val="2"/>
          </w:tcPr>
          <w:p w14:paraId="5C9BC930" w14:textId="2FDF3EDE" w:rsidR="00174D3E" w:rsidRDefault="00174D3E" w:rsidP="00137AA3">
            <w:pPr>
              <w:spacing w:line="276" w:lineRule="auto"/>
            </w:pPr>
          </w:p>
        </w:tc>
      </w:tr>
      <w:tr w:rsidR="00174D3E" w14:paraId="5CA6B0C1" w14:textId="77777777" w:rsidTr="00654B1C">
        <w:tc>
          <w:tcPr>
            <w:tcW w:w="856" w:type="dxa"/>
          </w:tcPr>
          <w:p w14:paraId="1E94447D" w14:textId="77777777" w:rsidR="00174D3E" w:rsidRDefault="00174D3E" w:rsidP="00137AA3"/>
        </w:tc>
        <w:tc>
          <w:tcPr>
            <w:tcW w:w="1134" w:type="dxa"/>
          </w:tcPr>
          <w:p w14:paraId="391439BD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57F7E8B1" w14:textId="227B86D1" w:rsidR="00174D3E" w:rsidRPr="008F36EF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42CAE687" w14:textId="77777777" w:rsidTr="00654B1C">
        <w:tc>
          <w:tcPr>
            <w:tcW w:w="856" w:type="dxa"/>
          </w:tcPr>
          <w:p w14:paraId="01D7CFE2" w14:textId="77777777" w:rsidR="00174D3E" w:rsidRDefault="00174D3E" w:rsidP="00137AA3"/>
        </w:tc>
        <w:tc>
          <w:tcPr>
            <w:tcW w:w="1134" w:type="dxa"/>
          </w:tcPr>
          <w:p w14:paraId="4F4EB691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19BEABA0" w14:textId="77EFD44B" w:rsidR="00174D3E" w:rsidRPr="00125215" w:rsidRDefault="00174D3E" w:rsidP="00137AA3">
            <w:pPr>
              <w:spacing w:line="276" w:lineRule="auto"/>
            </w:pPr>
          </w:p>
        </w:tc>
      </w:tr>
      <w:tr w:rsidR="00174D3E" w14:paraId="05DD43F9" w14:textId="77777777" w:rsidTr="00654B1C">
        <w:tc>
          <w:tcPr>
            <w:tcW w:w="856" w:type="dxa"/>
          </w:tcPr>
          <w:p w14:paraId="7CFA94DE" w14:textId="77777777" w:rsidR="00174D3E" w:rsidRDefault="00174D3E" w:rsidP="00137AA3"/>
        </w:tc>
        <w:tc>
          <w:tcPr>
            <w:tcW w:w="1134" w:type="dxa"/>
          </w:tcPr>
          <w:p w14:paraId="342E01F5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640DF0D7" w14:textId="46B02F51" w:rsidR="00174D3E" w:rsidRPr="008F36EF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09B63A3C" w14:textId="77777777" w:rsidTr="00654B1C">
        <w:tc>
          <w:tcPr>
            <w:tcW w:w="856" w:type="dxa"/>
          </w:tcPr>
          <w:p w14:paraId="14854F19" w14:textId="77777777" w:rsidR="00174D3E" w:rsidRDefault="00174D3E" w:rsidP="00137AA3"/>
        </w:tc>
        <w:tc>
          <w:tcPr>
            <w:tcW w:w="1134" w:type="dxa"/>
          </w:tcPr>
          <w:p w14:paraId="593828EE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5A870ACD" w14:textId="701409D2" w:rsidR="00174D3E" w:rsidRDefault="00174D3E" w:rsidP="00137AA3"/>
        </w:tc>
      </w:tr>
      <w:tr w:rsidR="00174D3E" w14:paraId="1AC3AA2A" w14:textId="77777777" w:rsidTr="00654B1C">
        <w:tc>
          <w:tcPr>
            <w:tcW w:w="856" w:type="dxa"/>
          </w:tcPr>
          <w:p w14:paraId="2EE4C885" w14:textId="77777777" w:rsidR="00174D3E" w:rsidRDefault="00174D3E" w:rsidP="00137AA3"/>
        </w:tc>
        <w:tc>
          <w:tcPr>
            <w:tcW w:w="1134" w:type="dxa"/>
          </w:tcPr>
          <w:p w14:paraId="19ED5D0D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4217812E" w14:textId="4BC99D7F" w:rsidR="00174D3E" w:rsidRPr="008F36EF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01DD84E6" w14:textId="77777777" w:rsidTr="00654B1C">
        <w:tc>
          <w:tcPr>
            <w:tcW w:w="856" w:type="dxa"/>
          </w:tcPr>
          <w:p w14:paraId="5F63C8AD" w14:textId="77777777" w:rsidR="00174D3E" w:rsidRDefault="00174D3E" w:rsidP="00137AA3">
            <w:pPr>
              <w:pStyle w:val="ListParagraph"/>
              <w:ind w:left="360"/>
            </w:pPr>
            <w:r>
              <w:t xml:space="preserve">22. </w:t>
            </w:r>
          </w:p>
        </w:tc>
        <w:tc>
          <w:tcPr>
            <w:tcW w:w="13698" w:type="dxa"/>
            <w:gridSpan w:val="2"/>
          </w:tcPr>
          <w:p w14:paraId="12167043" w14:textId="10ABF3AC" w:rsidR="00174D3E" w:rsidRDefault="00174D3E" w:rsidP="00137AA3">
            <w:pPr>
              <w:spacing w:line="276" w:lineRule="auto"/>
            </w:pPr>
          </w:p>
        </w:tc>
      </w:tr>
      <w:tr w:rsidR="00174D3E" w14:paraId="74DFA359" w14:textId="77777777" w:rsidTr="00654B1C">
        <w:tc>
          <w:tcPr>
            <w:tcW w:w="856" w:type="dxa"/>
          </w:tcPr>
          <w:p w14:paraId="2A4014C4" w14:textId="77777777" w:rsidR="00174D3E" w:rsidRDefault="00174D3E" w:rsidP="00137AA3"/>
        </w:tc>
        <w:tc>
          <w:tcPr>
            <w:tcW w:w="1134" w:type="dxa"/>
          </w:tcPr>
          <w:p w14:paraId="7769794C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245F3E24" w14:textId="2FAFBB7E" w:rsidR="00174D3E" w:rsidRDefault="00174D3E" w:rsidP="00137AA3"/>
        </w:tc>
      </w:tr>
      <w:tr w:rsidR="00174D3E" w14:paraId="71328E06" w14:textId="77777777" w:rsidTr="00654B1C">
        <w:tc>
          <w:tcPr>
            <w:tcW w:w="856" w:type="dxa"/>
          </w:tcPr>
          <w:p w14:paraId="428A76FB" w14:textId="77777777" w:rsidR="00174D3E" w:rsidRDefault="00174D3E" w:rsidP="00137AA3"/>
        </w:tc>
        <w:tc>
          <w:tcPr>
            <w:tcW w:w="1134" w:type="dxa"/>
          </w:tcPr>
          <w:p w14:paraId="55035984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7C8E1117" w14:textId="03B8987C" w:rsidR="00174D3E" w:rsidRDefault="00174D3E" w:rsidP="00137AA3"/>
        </w:tc>
      </w:tr>
      <w:tr w:rsidR="00174D3E" w14:paraId="6CC8F931" w14:textId="77777777" w:rsidTr="00654B1C">
        <w:tc>
          <w:tcPr>
            <w:tcW w:w="856" w:type="dxa"/>
          </w:tcPr>
          <w:p w14:paraId="3B7F60F5" w14:textId="77777777" w:rsidR="00174D3E" w:rsidRDefault="00174D3E" w:rsidP="00137AA3"/>
        </w:tc>
        <w:tc>
          <w:tcPr>
            <w:tcW w:w="1134" w:type="dxa"/>
          </w:tcPr>
          <w:p w14:paraId="20B77CAF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3A370BB5" w14:textId="5BBE7A01" w:rsidR="00174D3E" w:rsidRDefault="00174D3E" w:rsidP="00137AA3"/>
        </w:tc>
      </w:tr>
      <w:tr w:rsidR="00174D3E" w14:paraId="7D02D965" w14:textId="77777777" w:rsidTr="00654B1C">
        <w:tc>
          <w:tcPr>
            <w:tcW w:w="856" w:type="dxa"/>
          </w:tcPr>
          <w:p w14:paraId="750CAFDA" w14:textId="77777777" w:rsidR="00174D3E" w:rsidRDefault="00174D3E" w:rsidP="00137AA3"/>
        </w:tc>
        <w:tc>
          <w:tcPr>
            <w:tcW w:w="1134" w:type="dxa"/>
          </w:tcPr>
          <w:p w14:paraId="02C3437F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18011803" w14:textId="355B519B" w:rsidR="00174D3E" w:rsidRDefault="00174D3E" w:rsidP="00137AA3"/>
        </w:tc>
      </w:tr>
      <w:tr w:rsidR="00174D3E" w14:paraId="35055BBD" w14:textId="77777777" w:rsidTr="00654B1C">
        <w:tc>
          <w:tcPr>
            <w:tcW w:w="856" w:type="dxa"/>
          </w:tcPr>
          <w:p w14:paraId="715AF245" w14:textId="77777777" w:rsidR="00174D3E" w:rsidRDefault="00174D3E" w:rsidP="00137AA3"/>
        </w:tc>
        <w:tc>
          <w:tcPr>
            <w:tcW w:w="1134" w:type="dxa"/>
          </w:tcPr>
          <w:p w14:paraId="490D4790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1D7F3AF4" w14:textId="0B56679A" w:rsidR="00174D3E" w:rsidRDefault="00174D3E" w:rsidP="00137AA3"/>
        </w:tc>
      </w:tr>
      <w:tr w:rsidR="00174D3E" w14:paraId="64A4D964" w14:textId="77777777" w:rsidTr="00654B1C">
        <w:tc>
          <w:tcPr>
            <w:tcW w:w="856" w:type="dxa"/>
          </w:tcPr>
          <w:p w14:paraId="299D24DF" w14:textId="77777777" w:rsidR="00174D3E" w:rsidRDefault="00174D3E" w:rsidP="00137AA3">
            <w:pPr>
              <w:pStyle w:val="ListParagraph"/>
              <w:ind w:left="360"/>
            </w:pPr>
            <w:r>
              <w:t xml:space="preserve">23. </w:t>
            </w:r>
          </w:p>
        </w:tc>
        <w:tc>
          <w:tcPr>
            <w:tcW w:w="13698" w:type="dxa"/>
            <w:gridSpan w:val="2"/>
          </w:tcPr>
          <w:p w14:paraId="0C9C563B" w14:textId="0CD12C95" w:rsidR="00174D3E" w:rsidRDefault="00174D3E" w:rsidP="00137AA3">
            <w:pPr>
              <w:spacing w:line="276" w:lineRule="auto"/>
            </w:pPr>
          </w:p>
        </w:tc>
      </w:tr>
      <w:tr w:rsidR="00174D3E" w14:paraId="338B291A" w14:textId="77777777" w:rsidTr="00654B1C">
        <w:tc>
          <w:tcPr>
            <w:tcW w:w="856" w:type="dxa"/>
          </w:tcPr>
          <w:p w14:paraId="2334C7DE" w14:textId="77777777" w:rsidR="00174D3E" w:rsidRDefault="00174D3E" w:rsidP="00137AA3"/>
        </w:tc>
        <w:tc>
          <w:tcPr>
            <w:tcW w:w="1134" w:type="dxa"/>
          </w:tcPr>
          <w:p w14:paraId="3AE450C3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63FB1CC2" w14:textId="4FA7F4FE" w:rsidR="00174D3E" w:rsidRDefault="00174D3E" w:rsidP="00137AA3"/>
        </w:tc>
      </w:tr>
      <w:tr w:rsidR="00174D3E" w14:paraId="430B125A" w14:textId="77777777" w:rsidTr="00654B1C">
        <w:tc>
          <w:tcPr>
            <w:tcW w:w="856" w:type="dxa"/>
          </w:tcPr>
          <w:p w14:paraId="7CB49020" w14:textId="77777777" w:rsidR="00174D3E" w:rsidRDefault="00174D3E" w:rsidP="00137AA3"/>
        </w:tc>
        <w:tc>
          <w:tcPr>
            <w:tcW w:w="1134" w:type="dxa"/>
          </w:tcPr>
          <w:p w14:paraId="360A18FB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3C6D2AAD" w14:textId="796E9C32" w:rsidR="00174D3E" w:rsidRDefault="00174D3E" w:rsidP="00137AA3"/>
        </w:tc>
      </w:tr>
      <w:tr w:rsidR="00174D3E" w14:paraId="11E1BCFD" w14:textId="77777777" w:rsidTr="00654B1C">
        <w:tc>
          <w:tcPr>
            <w:tcW w:w="856" w:type="dxa"/>
          </w:tcPr>
          <w:p w14:paraId="1ACBE8EE" w14:textId="77777777" w:rsidR="00174D3E" w:rsidRDefault="00174D3E" w:rsidP="00137AA3"/>
        </w:tc>
        <w:tc>
          <w:tcPr>
            <w:tcW w:w="1134" w:type="dxa"/>
          </w:tcPr>
          <w:p w14:paraId="1BB3AAF6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56B25132" w14:textId="236B27E5" w:rsidR="00174D3E" w:rsidRDefault="00174D3E" w:rsidP="00137AA3"/>
        </w:tc>
      </w:tr>
      <w:tr w:rsidR="00174D3E" w14:paraId="034F871C" w14:textId="77777777" w:rsidTr="00654B1C">
        <w:tc>
          <w:tcPr>
            <w:tcW w:w="856" w:type="dxa"/>
          </w:tcPr>
          <w:p w14:paraId="1C1BF6E0" w14:textId="77777777" w:rsidR="00174D3E" w:rsidRDefault="00174D3E" w:rsidP="00137AA3"/>
        </w:tc>
        <w:tc>
          <w:tcPr>
            <w:tcW w:w="1134" w:type="dxa"/>
          </w:tcPr>
          <w:p w14:paraId="77DAB55B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1C6C56ED" w14:textId="60E64E3C" w:rsidR="00174D3E" w:rsidRDefault="00174D3E" w:rsidP="00137AA3"/>
        </w:tc>
      </w:tr>
      <w:tr w:rsidR="00174D3E" w14:paraId="22D8C56E" w14:textId="77777777" w:rsidTr="00654B1C">
        <w:tc>
          <w:tcPr>
            <w:tcW w:w="856" w:type="dxa"/>
          </w:tcPr>
          <w:p w14:paraId="1CFEFBD0" w14:textId="77777777" w:rsidR="00174D3E" w:rsidRDefault="00174D3E" w:rsidP="00137AA3"/>
        </w:tc>
        <w:tc>
          <w:tcPr>
            <w:tcW w:w="1134" w:type="dxa"/>
          </w:tcPr>
          <w:p w14:paraId="7D0F2EB5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4A7FC5EC" w14:textId="7E545006" w:rsidR="00174D3E" w:rsidRDefault="00174D3E" w:rsidP="00137AA3"/>
        </w:tc>
      </w:tr>
      <w:tr w:rsidR="00174D3E" w14:paraId="0BBFD609" w14:textId="77777777" w:rsidTr="00654B1C">
        <w:tc>
          <w:tcPr>
            <w:tcW w:w="856" w:type="dxa"/>
          </w:tcPr>
          <w:p w14:paraId="711AC681" w14:textId="77777777" w:rsidR="00174D3E" w:rsidRDefault="00174D3E" w:rsidP="00137AA3">
            <w:pPr>
              <w:pStyle w:val="ListParagraph"/>
              <w:ind w:left="360"/>
            </w:pPr>
            <w:r>
              <w:t xml:space="preserve">24. </w:t>
            </w:r>
          </w:p>
        </w:tc>
        <w:tc>
          <w:tcPr>
            <w:tcW w:w="13698" w:type="dxa"/>
            <w:gridSpan w:val="2"/>
          </w:tcPr>
          <w:p w14:paraId="2B3E2FE3" w14:textId="038EFC88" w:rsidR="00174D3E" w:rsidRDefault="00174D3E" w:rsidP="00137AA3">
            <w:pPr>
              <w:spacing w:line="276" w:lineRule="auto"/>
            </w:pPr>
          </w:p>
        </w:tc>
      </w:tr>
      <w:tr w:rsidR="00174D3E" w14:paraId="262C7711" w14:textId="77777777" w:rsidTr="00654B1C">
        <w:tc>
          <w:tcPr>
            <w:tcW w:w="856" w:type="dxa"/>
          </w:tcPr>
          <w:p w14:paraId="5982BE15" w14:textId="77777777" w:rsidR="00174D3E" w:rsidRDefault="00174D3E" w:rsidP="00137AA3"/>
        </w:tc>
        <w:tc>
          <w:tcPr>
            <w:tcW w:w="1134" w:type="dxa"/>
          </w:tcPr>
          <w:p w14:paraId="07C308EB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6039D851" w14:textId="1F7A94BF" w:rsidR="00174D3E" w:rsidRPr="00815C05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77629811" w14:textId="77777777" w:rsidTr="00654B1C">
        <w:tc>
          <w:tcPr>
            <w:tcW w:w="856" w:type="dxa"/>
          </w:tcPr>
          <w:p w14:paraId="12E08046" w14:textId="77777777" w:rsidR="00174D3E" w:rsidRDefault="00174D3E" w:rsidP="00137AA3"/>
        </w:tc>
        <w:tc>
          <w:tcPr>
            <w:tcW w:w="1134" w:type="dxa"/>
          </w:tcPr>
          <w:p w14:paraId="49A5C0A4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76DC2ACB" w14:textId="3CA924BA" w:rsidR="00174D3E" w:rsidRPr="002B7791" w:rsidRDefault="00174D3E" w:rsidP="00137AA3">
            <w:pPr>
              <w:spacing w:line="276" w:lineRule="auto"/>
            </w:pPr>
          </w:p>
        </w:tc>
      </w:tr>
      <w:tr w:rsidR="00174D3E" w14:paraId="2DDE296F" w14:textId="77777777" w:rsidTr="00654B1C">
        <w:tc>
          <w:tcPr>
            <w:tcW w:w="856" w:type="dxa"/>
          </w:tcPr>
          <w:p w14:paraId="1C70BACA" w14:textId="77777777" w:rsidR="00174D3E" w:rsidRDefault="00174D3E" w:rsidP="00137AA3"/>
        </w:tc>
        <w:tc>
          <w:tcPr>
            <w:tcW w:w="1134" w:type="dxa"/>
          </w:tcPr>
          <w:p w14:paraId="2BBA9F8A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318747E7" w14:textId="3FF2B608" w:rsidR="00174D3E" w:rsidRPr="00815C05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28888283" w14:textId="77777777" w:rsidTr="00654B1C">
        <w:tc>
          <w:tcPr>
            <w:tcW w:w="856" w:type="dxa"/>
          </w:tcPr>
          <w:p w14:paraId="3EE849DC" w14:textId="77777777" w:rsidR="00174D3E" w:rsidRDefault="00174D3E" w:rsidP="00137AA3"/>
        </w:tc>
        <w:tc>
          <w:tcPr>
            <w:tcW w:w="1134" w:type="dxa"/>
          </w:tcPr>
          <w:p w14:paraId="70666226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22D034DB" w14:textId="5D3E2F2A" w:rsidR="00174D3E" w:rsidRPr="002B7791" w:rsidRDefault="00174D3E" w:rsidP="00137AA3">
            <w:pPr>
              <w:spacing w:line="276" w:lineRule="auto"/>
            </w:pPr>
          </w:p>
        </w:tc>
      </w:tr>
      <w:tr w:rsidR="00174D3E" w14:paraId="6532B781" w14:textId="77777777" w:rsidTr="00654B1C">
        <w:tc>
          <w:tcPr>
            <w:tcW w:w="856" w:type="dxa"/>
          </w:tcPr>
          <w:p w14:paraId="1803A3F9" w14:textId="77777777" w:rsidR="00174D3E" w:rsidRDefault="00174D3E" w:rsidP="00137AA3"/>
        </w:tc>
        <w:tc>
          <w:tcPr>
            <w:tcW w:w="1134" w:type="dxa"/>
          </w:tcPr>
          <w:p w14:paraId="5EB64CC4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12ABD5B8" w14:textId="35A44B6E" w:rsidR="00174D3E" w:rsidRDefault="00174D3E" w:rsidP="00137AA3"/>
        </w:tc>
      </w:tr>
      <w:tr w:rsidR="00174D3E" w14:paraId="6BDC3BFF" w14:textId="77777777" w:rsidTr="00654B1C">
        <w:tc>
          <w:tcPr>
            <w:tcW w:w="856" w:type="dxa"/>
          </w:tcPr>
          <w:p w14:paraId="65B6AA86" w14:textId="77777777" w:rsidR="00174D3E" w:rsidRDefault="00174D3E" w:rsidP="00137AA3">
            <w:pPr>
              <w:pStyle w:val="ListParagraph"/>
              <w:ind w:left="360"/>
            </w:pPr>
            <w:r>
              <w:t xml:space="preserve">25. </w:t>
            </w:r>
          </w:p>
        </w:tc>
        <w:tc>
          <w:tcPr>
            <w:tcW w:w="13698" w:type="dxa"/>
            <w:gridSpan w:val="2"/>
          </w:tcPr>
          <w:p w14:paraId="2BB8CEA4" w14:textId="7AEE8762" w:rsidR="00174D3E" w:rsidRDefault="00174D3E" w:rsidP="00137AA3">
            <w:pPr>
              <w:spacing w:line="276" w:lineRule="auto"/>
            </w:pPr>
          </w:p>
        </w:tc>
      </w:tr>
      <w:tr w:rsidR="00174D3E" w14:paraId="573D6648" w14:textId="77777777" w:rsidTr="00654B1C">
        <w:tc>
          <w:tcPr>
            <w:tcW w:w="856" w:type="dxa"/>
          </w:tcPr>
          <w:p w14:paraId="7AF69E58" w14:textId="77777777" w:rsidR="00174D3E" w:rsidRDefault="00174D3E" w:rsidP="00137AA3"/>
        </w:tc>
        <w:tc>
          <w:tcPr>
            <w:tcW w:w="1134" w:type="dxa"/>
          </w:tcPr>
          <w:p w14:paraId="622587C8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54D70090" w14:textId="2BCCC54C" w:rsidR="00174D3E" w:rsidRPr="00815C05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593497CB" w14:textId="77777777" w:rsidTr="00654B1C">
        <w:tc>
          <w:tcPr>
            <w:tcW w:w="856" w:type="dxa"/>
          </w:tcPr>
          <w:p w14:paraId="6989CD6B" w14:textId="77777777" w:rsidR="00174D3E" w:rsidRDefault="00174D3E" w:rsidP="00137AA3"/>
        </w:tc>
        <w:tc>
          <w:tcPr>
            <w:tcW w:w="1134" w:type="dxa"/>
          </w:tcPr>
          <w:p w14:paraId="669A65F9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4C46F512" w14:textId="69B9B07A" w:rsidR="00174D3E" w:rsidRPr="00581A8D" w:rsidRDefault="00174D3E" w:rsidP="00137AA3">
            <w:pPr>
              <w:spacing w:line="276" w:lineRule="auto"/>
            </w:pPr>
          </w:p>
        </w:tc>
      </w:tr>
      <w:tr w:rsidR="00174D3E" w14:paraId="2712B242" w14:textId="77777777" w:rsidTr="00654B1C">
        <w:tc>
          <w:tcPr>
            <w:tcW w:w="856" w:type="dxa"/>
          </w:tcPr>
          <w:p w14:paraId="51B021EF" w14:textId="77777777" w:rsidR="00174D3E" w:rsidRDefault="00174D3E" w:rsidP="00137AA3"/>
        </w:tc>
        <w:tc>
          <w:tcPr>
            <w:tcW w:w="1134" w:type="dxa"/>
          </w:tcPr>
          <w:p w14:paraId="6D12A9D5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000A52AF" w14:textId="13B4172F" w:rsidR="00174D3E" w:rsidRPr="00815C05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6C3B6BCB" w14:textId="77777777" w:rsidTr="00654B1C">
        <w:tc>
          <w:tcPr>
            <w:tcW w:w="856" w:type="dxa"/>
          </w:tcPr>
          <w:p w14:paraId="134D47AD" w14:textId="77777777" w:rsidR="00174D3E" w:rsidRDefault="00174D3E" w:rsidP="00137AA3"/>
        </w:tc>
        <w:tc>
          <w:tcPr>
            <w:tcW w:w="1134" w:type="dxa"/>
          </w:tcPr>
          <w:p w14:paraId="16C373B8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633B1256" w14:textId="7EEA17E6" w:rsidR="00174D3E" w:rsidRPr="00581A8D" w:rsidRDefault="00174D3E" w:rsidP="00137AA3">
            <w:pPr>
              <w:spacing w:line="276" w:lineRule="auto"/>
            </w:pPr>
          </w:p>
        </w:tc>
      </w:tr>
      <w:tr w:rsidR="00174D3E" w14:paraId="6B4F04A6" w14:textId="77777777" w:rsidTr="00654B1C">
        <w:tc>
          <w:tcPr>
            <w:tcW w:w="856" w:type="dxa"/>
          </w:tcPr>
          <w:p w14:paraId="3EA342EE" w14:textId="77777777" w:rsidR="00174D3E" w:rsidRDefault="00174D3E" w:rsidP="00137AA3"/>
        </w:tc>
        <w:tc>
          <w:tcPr>
            <w:tcW w:w="1134" w:type="dxa"/>
          </w:tcPr>
          <w:p w14:paraId="184B8BCA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253E8A5E" w14:textId="75A3CABD" w:rsidR="00174D3E" w:rsidRDefault="00174D3E" w:rsidP="00137AA3"/>
        </w:tc>
      </w:tr>
      <w:tr w:rsidR="00174D3E" w14:paraId="193D7974" w14:textId="77777777" w:rsidTr="00654B1C">
        <w:tc>
          <w:tcPr>
            <w:tcW w:w="856" w:type="dxa"/>
          </w:tcPr>
          <w:p w14:paraId="51723F9A" w14:textId="77777777" w:rsidR="00174D3E" w:rsidRDefault="00174D3E" w:rsidP="00137AA3">
            <w:pPr>
              <w:pStyle w:val="ListParagraph"/>
              <w:ind w:left="360"/>
            </w:pPr>
            <w:r>
              <w:t xml:space="preserve">26. </w:t>
            </w:r>
          </w:p>
        </w:tc>
        <w:tc>
          <w:tcPr>
            <w:tcW w:w="13698" w:type="dxa"/>
            <w:gridSpan w:val="2"/>
          </w:tcPr>
          <w:p w14:paraId="26FED4FB" w14:textId="27A59BFD" w:rsidR="00174D3E" w:rsidRDefault="00174D3E" w:rsidP="00137AA3">
            <w:pPr>
              <w:spacing w:line="276" w:lineRule="auto"/>
            </w:pPr>
          </w:p>
        </w:tc>
      </w:tr>
      <w:tr w:rsidR="00174D3E" w14:paraId="60937DD8" w14:textId="77777777" w:rsidTr="00654B1C">
        <w:tc>
          <w:tcPr>
            <w:tcW w:w="856" w:type="dxa"/>
          </w:tcPr>
          <w:p w14:paraId="66690991" w14:textId="77777777" w:rsidR="00174D3E" w:rsidRDefault="00174D3E" w:rsidP="00137AA3"/>
        </w:tc>
        <w:tc>
          <w:tcPr>
            <w:tcW w:w="1134" w:type="dxa"/>
          </w:tcPr>
          <w:p w14:paraId="66A0E2E1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452CBE76" w14:textId="175DFEF9" w:rsidR="00174D3E" w:rsidRPr="00815C05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2CF95972" w14:textId="77777777" w:rsidTr="00654B1C">
        <w:tc>
          <w:tcPr>
            <w:tcW w:w="856" w:type="dxa"/>
          </w:tcPr>
          <w:p w14:paraId="154FC487" w14:textId="77777777" w:rsidR="00174D3E" w:rsidRDefault="00174D3E" w:rsidP="00137AA3"/>
        </w:tc>
        <w:tc>
          <w:tcPr>
            <w:tcW w:w="1134" w:type="dxa"/>
          </w:tcPr>
          <w:p w14:paraId="30332897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35A8EF84" w14:textId="0C0B4391" w:rsidR="00174D3E" w:rsidRPr="00DC25F4" w:rsidRDefault="00174D3E" w:rsidP="00137AA3">
            <w:pPr>
              <w:spacing w:line="276" w:lineRule="auto"/>
            </w:pPr>
          </w:p>
        </w:tc>
      </w:tr>
      <w:tr w:rsidR="00174D3E" w14:paraId="498743BF" w14:textId="77777777" w:rsidTr="00654B1C">
        <w:tc>
          <w:tcPr>
            <w:tcW w:w="856" w:type="dxa"/>
          </w:tcPr>
          <w:p w14:paraId="74E9309E" w14:textId="77777777" w:rsidR="00174D3E" w:rsidRDefault="00174D3E" w:rsidP="00137AA3"/>
        </w:tc>
        <w:tc>
          <w:tcPr>
            <w:tcW w:w="1134" w:type="dxa"/>
          </w:tcPr>
          <w:p w14:paraId="30FB252B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2DCDC18F" w14:textId="272BD27E" w:rsidR="00174D3E" w:rsidRPr="00815C05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2497DBE3" w14:textId="77777777" w:rsidTr="00654B1C">
        <w:tc>
          <w:tcPr>
            <w:tcW w:w="856" w:type="dxa"/>
          </w:tcPr>
          <w:p w14:paraId="653EC416" w14:textId="77777777" w:rsidR="00174D3E" w:rsidRDefault="00174D3E" w:rsidP="00137AA3"/>
        </w:tc>
        <w:tc>
          <w:tcPr>
            <w:tcW w:w="1134" w:type="dxa"/>
          </w:tcPr>
          <w:p w14:paraId="33F567B2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6897DA20" w14:textId="5736E3D2" w:rsidR="00174D3E" w:rsidRPr="00DC25F4" w:rsidRDefault="00174D3E" w:rsidP="00137AA3">
            <w:pPr>
              <w:spacing w:line="276" w:lineRule="auto"/>
            </w:pPr>
          </w:p>
        </w:tc>
      </w:tr>
      <w:tr w:rsidR="00174D3E" w14:paraId="716DBA9E" w14:textId="77777777" w:rsidTr="00654B1C">
        <w:tc>
          <w:tcPr>
            <w:tcW w:w="856" w:type="dxa"/>
          </w:tcPr>
          <w:p w14:paraId="70DB5A45" w14:textId="77777777" w:rsidR="00174D3E" w:rsidRDefault="00174D3E" w:rsidP="00137AA3"/>
        </w:tc>
        <w:tc>
          <w:tcPr>
            <w:tcW w:w="1134" w:type="dxa"/>
          </w:tcPr>
          <w:p w14:paraId="2A22FBDC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1B24E4E4" w14:textId="6FCEC408" w:rsidR="00174D3E" w:rsidRDefault="00174D3E" w:rsidP="00137AA3"/>
        </w:tc>
      </w:tr>
      <w:tr w:rsidR="00174D3E" w14:paraId="4D024D80" w14:textId="77777777" w:rsidTr="00654B1C">
        <w:tc>
          <w:tcPr>
            <w:tcW w:w="856" w:type="dxa"/>
          </w:tcPr>
          <w:p w14:paraId="199D3DA8" w14:textId="77777777" w:rsidR="00174D3E" w:rsidRDefault="00174D3E" w:rsidP="00137AA3">
            <w:pPr>
              <w:pStyle w:val="ListParagraph"/>
              <w:ind w:left="360"/>
            </w:pPr>
            <w:r>
              <w:t xml:space="preserve">27. </w:t>
            </w:r>
          </w:p>
        </w:tc>
        <w:tc>
          <w:tcPr>
            <w:tcW w:w="13698" w:type="dxa"/>
            <w:gridSpan w:val="2"/>
          </w:tcPr>
          <w:p w14:paraId="40530C0E" w14:textId="6A435174" w:rsidR="00174D3E" w:rsidRDefault="00174D3E" w:rsidP="00137AA3">
            <w:pPr>
              <w:spacing w:line="276" w:lineRule="auto"/>
            </w:pPr>
          </w:p>
        </w:tc>
      </w:tr>
      <w:tr w:rsidR="00174D3E" w14:paraId="7B2DDCEA" w14:textId="77777777" w:rsidTr="00654B1C">
        <w:tc>
          <w:tcPr>
            <w:tcW w:w="856" w:type="dxa"/>
          </w:tcPr>
          <w:p w14:paraId="6C640E39" w14:textId="77777777" w:rsidR="00174D3E" w:rsidRDefault="00174D3E" w:rsidP="00137AA3"/>
        </w:tc>
        <w:tc>
          <w:tcPr>
            <w:tcW w:w="1134" w:type="dxa"/>
          </w:tcPr>
          <w:p w14:paraId="5582A208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0F8EFA88" w14:textId="3398B45F" w:rsidR="00174D3E" w:rsidRPr="00815C05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22A94106" w14:textId="77777777" w:rsidTr="00654B1C">
        <w:tc>
          <w:tcPr>
            <w:tcW w:w="856" w:type="dxa"/>
          </w:tcPr>
          <w:p w14:paraId="2980EEFA" w14:textId="77777777" w:rsidR="00174D3E" w:rsidRDefault="00174D3E" w:rsidP="00137AA3"/>
        </w:tc>
        <w:tc>
          <w:tcPr>
            <w:tcW w:w="1134" w:type="dxa"/>
          </w:tcPr>
          <w:p w14:paraId="525CAAEF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481682EB" w14:textId="044C6334" w:rsidR="00174D3E" w:rsidRPr="005D42EF" w:rsidRDefault="00174D3E" w:rsidP="00137AA3">
            <w:pPr>
              <w:spacing w:line="276" w:lineRule="auto"/>
            </w:pPr>
          </w:p>
        </w:tc>
      </w:tr>
      <w:tr w:rsidR="00174D3E" w14:paraId="161B059A" w14:textId="77777777" w:rsidTr="00654B1C">
        <w:tc>
          <w:tcPr>
            <w:tcW w:w="856" w:type="dxa"/>
          </w:tcPr>
          <w:p w14:paraId="523039E0" w14:textId="77777777" w:rsidR="00174D3E" w:rsidRDefault="00174D3E" w:rsidP="00137AA3"/>
        </w:tc>
        <w:tc>
          <w:tcPr>
            <w:tcW w:w="1134" w:type="dxa"/>
          </w:tcPr>
          <w:p w14:paraId="1F293725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0B354815" w14:textId="01866855" w:rsidR="00174D3E" w:rsidRPr="00815C05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50648CE1" w14:textId="77777777" w:rsidTr="00654B1C">
        <w:tc>
          <w:tcPr>
            <w:tcW w:w="856" w:type="dxa"/>
          </w:tcPr>
          <w:p w14:paraId="25B2B2B9" w14:textId="77777777" w:rsidR="00174D3E" w:rsidRDefault="00174D3E" w:rsidP="00137AA3"/>
        </w:tc>
        <w:tc>
          <w:tcPr>
            <w:tcW w:w="1134" w:type="dxa"/>
          </w:tcPr>
          <w:p w14:paraId="537F2B83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50B5254B" w14:textId="1C5D3F53" w:rsidR="00174D3E" w:rsidRPr="005D42EF" w:rsidRDefault="00174D3E" w:rsidP="00137AA3">
            <w:pPr>
              <w:spacing w:line="276" w:lineRule="auto"/>
            </w:pPr>
          </w:p>
        </w:tc>
      </w:tr>
      <w:tr w:rsidR="00174D3E" w14:paraId="7B1E1A45" w14:textId="77777777" w:rsidTr="00654B1C">
        <w:tc>
          <w:tcPr>
            <w:tcW w:w="856" w:type="dxa"/>
          </w:tcPr>
          <w:p w14:paraId="3C7D7D63" w14:textId="77777777" w:rsidR="00174D3E" w:rsidRDefault="00174D3E" w:rsidP="00137AA3"/>
        </w:tc>
        <w:tc>
          <w:tcPr>
            <w:tcW w:w="1134" w:type="dxa"/>
          </w:tcPr>
          <w:p w14:paraId="35401D27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77AB2101" w14:textId="405320B4" w:rsidR="00174D3E" w:rsidRDefault="00174D3E" w:rsidP="00137AA3"/>
        </w:tc>
      </w:tr>
      <w:tr w:rsidR="00174D3E" w14:paraId="3B62A60D" w14:textId="77777777" w:rsidTr="00654B1C">
        <w:tc>
          <w:tcPr>
            <w:tcW w:w="856" w:type="dxa"/>
          </w:tcPr>
          <w:p w14:paraId="4CE2D375" w14:textId="77777777" w:rsidR="00174D3E" w:rsidRDefault="00174D3E" w:rsidP="00137AA3">
            <w:pPr>
              <w:pStyle w:val="ListParagraph"/>
              <w:ind w:left="360"/>
            </w:pPr>
            <w:r>
              <w:t xml:space="preserve">28. </w:t>
            </w:r>
          </w:p>
        </w:tc>
        <w:tc>
          <w:tcPr>
            <w:tcW w:w="13698" w:type="dxa"/>
            <w:gridSpan w:val="2"/>
          </w:tcPr>
          <w:p w14:paraId="34D71C3A" w14:textId="501A7EA8" w:rsidR="00174D3E" w:rsidRDefault="00174D3E" w:rsidP="00137AA3">
            <w:pPr>
              <w:spacing w:line="276" w:lineRule="auto"/>
            </w:pPr>
          </w:p>
        </w:tc>
      </w:tr>
      <w:tr w:rsidR="00174D3E" w14:paraId="29C617F9" w14:textId="77777777" w:rsidTr="00654B1C">
        <w:tc>
          <w:tcPr>
            <w:tcW w:w="856" w:type="dxa"/>
          </w:tcPr>
          <w:p w14:paraId="5289176A" w14:textId="77777777" w:rsidR="00174D3E" w:rsidRDefault="00174D3E" w:rsidP="00137AA3"/>
        </w:tc>
        <w:tc>
          <w:tcPr>
            <w:tcW w:w="1134" w:type="dxa"/>
          </w:tcPr>
          <w:p w14:paraId="70541D6A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65F95887" w14:textId="2379CC59" w:rsidR="00174D3E" w:rsidRPr="002207A1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7C7043D0" w14:textId="77777777" w:rsidTr="00654B1C">
        <w:tc>
          <w:tcPr>
            <w:tcW w:w="856" w:type="dxa"/>
          </w:tcPr>
          <w:p w14:paraId="2F9278A2" w14:textId="77777777" w:rsidR="00174D3E" w:rsidRDefault="00174D3E" w:rsidP="00137AA3"/>
        </w:tc>
        <w:tc>
          <w:tcPr>
            <w:tcW w:w="1134" w:type="dxa"/>
          </w:tcPr>
          <w:p w14:paraId="212ABC24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7F806A05" w14:textId="12A13998" w:rsidR="00174D3E" w:rsidRPr="00DE2DE6" w:rsidRDefault="00174D3E" w:rsidP="00137AA3">
            <w:pPr>
              <w:spacing w:line="276" w:lineRule="auto"/>
            </w:pPr>
          </w:p>
        </w:tc>
      </w:tr>
      <w:tr w:rsidR="00174D3E" w14:paraId="2E54029A" w14:textId="77777777" w:rsidTr="00654B1C">
        <w:tc>
          <w:tcPr>
            <w:tcW w:w="856" w:type="dxa"/>
          </w:tcPr>
          <w:p w14:paraId="79E68875" w14:textId="77777777" w:rsidR="00174D3E" w:rsidRDefault="00174D3E" w:rsidP="00137AA3"/>
        </w:tc>
        <w:tc>
          <w:tcPr>
            <w:tcW w:w="1134" w:type="dxa"/>
          </w:tcPr>
          <w:p w14:paraId="1C0DE120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5B823C66" w14:textId="4E2B25BA" w:rsidR="00174D3E" w:rsidRPr="002207A1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4E55BCB3" w14:textId="77777777" w:rsidTr="00654B1C">
        <w:tc>
          <w:tcPr>
            <w:tcW w:w="856" w:type="dxa"/>
          </w:tcPr>
          <w:p w14:paraId="67F496D9" w14:textId="77777777" w:rsidR="00174D3E" w:rsidRDefault="00174D3E" w:rsidP="00137AA3"/>
        </w:tc>
        <w:tc>
          <w:tcPr>
            <w:tcW w:w="1134" w:type="dxa"/>
          </w:tcPr>
          <w:p w14:paraId="2D4BF8EC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56993366" w14:textId="68534289" w:rsidR="00174D3E" w:rsidRPr="00DE2DE6" w:rsidRDefault="00174D3E" w:rsidP="00137AA3">
            <w:pPr>
              <w:spacing w:line="276" w:lineRule="auto"/>
            </w:pPr>
          </w:p>
        </w:tc>
      </w:tr>
      <w:tr w:rsidR="00174D3E" w14:paraId="32724F59" w14:textId="77777777" w:rsidTr="00654B1C">
        <w:tc>
          <w:tcPr>
            <w:tcW w:w="856" w:type="dxa"/>
          </w:tcPr>
          <w:p w14:paraId="4A350767" w14:textId="77777777" w:rsidR="00174D3E" w:rsidRDefault="00174D3E" w:rsidP="00137AA3"/>
        </w:tc>
        <w:tc>
          <w:tcPr>
            <w:tcW w:w="1134" w:type="dxa"/>
          </w:tcPr>
          <w:p w14:paraId="6F69D53A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4A2617F8" w14:textId="5D2C662C" w:rsidR="00174D3E" w:rsidRDefault="00174D3E" w:rsidP="00137AA3"/>
        </w:tc>
      </w:tr>
      <w:tr w:rsidR="00174D3E" w14:paraId="718FA417" w14:textId="77777777" w:rsidTr="00654B1C">
        <w:tc>
          <w:tcPr>
            <w:tcW w:w="856" w:type="dxa"/>
          </w:tcPr>
          <w:p w14:paraId="665AE365" w14:textId="77777777" w:rsidR="00174D3E" w:rsidRDefault="00174D3E" w:rsidP="00137AA3">
            <w:pPr>
              <w:pStyle w:val="ListParagraph"/>
              <w:ind w:left="360"/>
            </w:pPr>
            <w:r>
              <w:t xml:space="preserve">29. </w:t>
            </w:r>
          </w:p>
        </w:tc>
        <w:tc>
          <w:tcPr>
            <w:tcW w:w="13698" w:type="dxa"/>
            <w:gridSpan w:val="2"/>
          </w:tcPr>
          <w:p w14:paraId="47D28045" w14:textId="0B588F1D" w:rsidR="00174D3E" w:rsidRDefault="00174D3E" w:rsidP="00137AA3">
            <w:pPr>
              <w:spacing w:line="276" w:lineRule="auto"/>
            </w:pPr>
          </w:p>
        </w:tc>
      </w:tr>
      <w:tr w:rsidR="00174D3E" w14:paraId="78A7A20B" w14:textId="77777777" w:rsidTr="00654B1C">
        <w:tc>
          <w:tcPr>
            <w:tcW w:w="856" w:type="dxa"/>
          </w:tcPr>
          <w:p w14:paraId="2E96FC12" w14:textId="77777777" w:rsidR="00174D3E" w:rsidRDefault="00174D3E" w:rsidP="00137AA3"/>
        </w:tc>
        <w:tc>
          <w:tcPr>
            <w:tcW w:w="1134" w:type="dxa"/>
          </w:tcPr>
          <w:p w14:paraId="7150FFCD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4B723D54" w14:textId="5F76F8F1" w:rsidR="00174D3E" w:rsidRPr="002207A1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4E2A89BA" w14:textId="77777777" w:rsidTr="00654B1C">
        <w:tc>
          <w:tcPr>
            <w:tcW w:w="856" w:type="dxa"/>
          </w:tcPr>
          <w:p w14:paraId="52007ABA" w14:textId="77777777" w:rsidR="00174D3E" w:rsidRDefault="00174D3E" w:rsidP="00137AA3"/>
        </w:tc>
        <w:tc>
          <w:tcPr>
            <w:tcW w:w="1134" w:type="dxa"/>
          </w:tcPr>
          <w:p w14:paraId="77711FC9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49DD69A4" w14:textId="7239123C" w:rsidR="00174D3E" w:rsidRPr="00034452" w:rsidRDefault="00174D3E" w:rsidP="00137AA3">
            <w:pPr>
              <w:spacing w:line="276" w:lineRule="auto"/>
            </w:pPr>
          </w:p>
        </w:tc>
      </w:tr>
      <w:tr w:rsidR="00174D3E" w14:paraId="1BFD4E41" w14:textId="77777777" w:rsidTr="00654B1C">
        <w:tc>
          <w:tcPr>
            <w:tcW w:w="856" w:type="dxa"/>
          </w:tcPr>
          <w:p w14:paraId="50F2738B" w14:textId="77777777" w:rsidR="00174D3E" w:rsidRDefault="00174D3E" w:rsidP="00137AA3"/>
        </w:tc>
        <w:tc>
          <w:tcPr>
            <w:tcW w:w="1134" w:type="dxa"/>
          </w:tcPr>
          <w:p w14:paraId="00478693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5302582B" w14:textId="127D7C17" w:rsidR="00174D3E" w:rsidRPr="002207A1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4DB2281A" w14:textId="77777777" w:rsidTr="00654B1C">
        <w:tc>
          <w:tcPr>
            <w:tcW w:w="856" w:type="dxa"/>
          </w:tcPr>
          <w:p w14:paraId="5FAFD34D" w14:textId="77777777" w:rsidR="00174D3E" w:rsidRDefault="00174D3E" w:rsidP="00137AA3"/>
        </w:tc>
        <w:tc>
          <w:tcPr>
            <w:tcW w:w="1134" w:type="dxa"/>
          </w:tcPr>
          <w:p w14:paraId="774A19F2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70D2451C" w14:textId="730E2E3B" w:rsidR="00174D3E" w:rsidRPr="00034452" w:rsidRDefault="00174D3E" w:rsidP="00137AA3">
            <w:pPr>
              <w:spacing w:line="276" w:lineRule="auto"/>
            </w:pPr>
          </w:p>
        </w:tc>
      </w:tr>
      <w:tr w:rsidR="00174D3E" w14:paraId="7A9305F5" w14:textId="77777777" w:rsidTr="00654B1C">
        <w:tc>
          <w:tcPr>
            <w:tcW w:w="856" w:type="dxa"/>
          </w:tcPr>
          <w:p w14:paraId="46B93AB2" w14:textId="77777777" w:rsidR="00174D3E" w:rsidRDefault="00174D3E" w:rsidP="00137AA3"/>
        </w:tc>
        <w:tc>
          <w:tcPr>
            <w:tcW w:w="1134" w:type="dxa"/>
          </w:tcPr>
          <w:p w14:paraId="4B0DA2EB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652FEC8F" w14:textId="02109043" w:rsidR="00174D3E" w:rsidRDefault="00174D3E" w:rsidP="00137AA3"/>
        </w:tc>
      </w:tr>
      <w:tr w:rsidR="00174D3E" w14:paraId="0D281460" w14:textId="77777777" w:rsidTr="00654B1C">
        <w:tc>
          <w:tcPr>
            <w:tcW w:w="856" w:type="dxa"/>
          </w:tcPr>
          <w:p w14:paraId="75588A4D" w14:textId="77777777" w:rsidR="00174D3E" w:rsidRDefault="00174D3E" w:rsidP="00137AA3">
            <w:pPr>
              <w:pStyle w:val="ListParagraph"/>
              <w:ind w:left="360"/>
            </w:pPr>
            <w:r>
              <w:t xml:space="preserve">30. </w:t>
            </w:r>
          </w:p>
        </w:tc>
        <w:tc>
          <w:tcPr>
            <w:tcW w:w="13698" w:type="dxa"/>
            <w:gridSpan w:val="2"/>
          </w:tcPr>
          <w:p w14:paraId="60BEA761" w14:textId="507B1382" w:rsidR="00174D3E" w:rsidRDefault="00174D3E" w:rsidP="00137AA3">
            <w:pPr>
              <w:spacing w:line="276" w:lineRule="auto"/>
            </w:pPr>
          </w:p>
        </w:tc>
      </w:tr>
      <w:tr w:rsidR="00174D3E" w14:paraId="54F88405" w14:textId="77777777" w:rsidTr="00654B1C">
        <w:tc>
          <w:tcPr>
            <w:tcW w:w="856" w:type="dxa"/>
          </w:tcPr>
          <w:p w14:paraId="55A25C13" w14:textId="77777777" w:rsidR="00174D3E" w:rsidRDefault="00174D3E" w:rsidP="00137AA3"/>
        </w:tc>
        <w:tc>
          <w:tcPr>
            <w:tcW w:w="1134" w:type="dxa"/>
          </w:tcPr>
          <w:p w14:paraId="50B31D64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027B7307" w14:textId="1CA852C6" w:rsidR="00174D3E" w:rsidRPr="002207A1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0DFCE275" w14:textId="77777777" w:rsidTr="00654B1C">
        <w:tc>
          <w:tcPr>
            <w:tcW w:w="856" w:type="dxa"/>
          </w:tcPr>
          <w:p w14:paraId="5CEDA1AA" w14:textId="77777777" w:rsidR="00174D3E" w:rsidRDefault="00174D3E" w:rsidP="00137AA3"/>
        </w:tc>
        <w:tc>
          <w:tcPr>
            <w:tcW w:w="1134" w:type="dxa"/>
          </w:tcPr>
          <w:p w14:paraId="235FCC2E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2D28B6E3" w14:textId="007C39AB" w:rsidR="00174D3E" w:rsidRPr="00382894" w:rsidRDefault="00174D3E" w:rsidP="00137AA3">
            <w:pPr>
              <w:spacing w:line="276" w:lineRule="auto"/>
            </w:pPr>
          </w:p>
        </w:tc>
      </w:tr>
      <w:tr w:rsidR="00174D3E" w14:paraId="675F6E12" w14:textId="77777777" w:rsidTr="00654B1C">
        <w:tc>
          <w:tcPr>
            <w:tcW w:w="856" w:type="dxa"/>
          </w:tcPr>
          <w:p w14:paraId="39885AA0" w14:textId="77777777" w:rsidR="00174D3E" w:rsidRDefault="00174D3E" w:rsidP="00137AA3"/>
        </w:tc>
        <w:tc>
          <w:tcPr>
            <w:tcW w:w="1134" w:type="dxa"/>
          </w:tcPr>
          <w:p w14:paraId="3F0987D6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6BAD032B" w14:textId="38BD1064" w:rsidR="00174D3E" w:rsidRPr="002207A1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098C31B6" w14:textId="77777777" w:rsidTr="00654B1C">
        <w:tc>
          <w:tcPr>
            <w:tcW w:w="856" w:type="dxa"/>
          </w:tcPr>
          <w:p w14:paraId="530EA6A4" w14:textId="77777777" w:rsidR="00174D3E" w:rsidRDefault="00174D3E" w:rsidP="00137AA3"/>
        </w:tc>
        <w:tc>
          <w:tcPr>
            <w:tcW w:w="1134" w:type="dxa"/>
          </w:tcPr>
          <w:p w14:paraId="741BD650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6AF9BB1D" w14:textId="482A99CE" w:rsidR="00174D3E" w:rsidRPr="00382894" w:rsidRDefault="00174D3E" w:rsidP="00137AA3">
            <w:pPr>
              <w:spacing w:line="276" w:lineRule="auto"/>
            </w:pPr>
          </w:p>
        </w:tc>
      </w:tr>
      <w:tr w:rsidR="00174D3E" w14:paraId="516CE4CA" w14:textId="77777777" w:rsidTr="00654B1C">
        <w:tc>
          <w:tcPr>
            <w:tcW w:w="856" w:type="dxa"/>
          </w:tcPr>
          <w:p w14:paraId="625BD56D" w14:textId="77777777" w:rsidR="00174D3E" w:rsidRDefault="00174D3E" w:rsidP="00137AA3"/>
        </w:tc>
        <w:tc>
          <w:tcPr>
            <w:tcW w:w="1134" w:type="dxa"/>
          </w:tcPr>
          <w:p w14:paraId="7817AD48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3F5F9892" w14:textId="255B5219" w:rsidR="00174D3E" w:rsidRDefault="00174D3E" w:rsidP="00137AA3"/>
        </w:tc>
      </w:tr>
      <w:tr w:rsidR="00174D3E" w14:paraId="5A75DBE0" w14:textId="77777777" w:rsidTr="00654B1C">
        <w:tc>
          <w:tcPr>
            <w:tcW w:w="856" w:type="dxa"/>
          </w:tcPr>
          <w:p w14:paraId="59920BB9" w14:textId="77777777" w:rsidR="00174D3E" w:rsidRDefault="00174D3E" w:rsidP="00137AA3">
            <w:pPr>
              <w:pStyle w:val="ListParagraph"/>
              <w:ind w:left="360"/>
            </w:pPr>
            <w:r>
              <w:t xml:space="preserve">31. </w:t>
            </w:r>
          </w:p>
        </w:tc>
        <w:tc>
          <w:tcPr>
            <w:tcW w:w="13698" w:type="dxa"/>
            <w:gridSpan w:val="2"/>
          </w:tcPr>
          <w:p w14:paraId="52D89917" w14:textId="3B694FE4" w:rsidR="00174D3E" w:rsidRDefault="00174D3E" w:rsidP="00137AA3">
            <w:pPr>
              <w:spacing w:line="276" w:lineRule="auto"/>
            </w:pPr>
          </w:p>
        </w:tc>
      </w:tr>
      <w:tr w:rsidR="00174D3E" w14:paraId="00D64B11" w14:textId="77777777" w:rsidTr="00654B1C">
        <w:tc>
          <w:tcPr>
            <w:tcW w:w="856" w:type="dxa"/>
          </w:tcPr>
          <w:p w14:paraId="7680F604" w14:textId="77777777" w:rsidR="00174D3E" w:rsidRDefault="00174D3E" w:rsidP="00137AA3"/>
        </w:tc>
        <w:tc>
          <w:tcPr>
            <w:tcW w:w="1134" w:type="dxa"/>
          </w:tcPr>
          <w:p w14:paraId="4C6AE8E5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3C757355" w14:textId="522AAA41" w:rsidR="00174D3E" w:rsidRPr="002207A1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71522B40" w14:textId="77777777" w:rsidTr="00654B1C">
        <w:tc>
          <w:tcPr>
            <w:tcW w:w="856" w:type="dxa"/>
          </w:tcPr>
          <w:p w14:paraId="380A6DB8" w14:textId="77777777" w:rsidR="00174D3E" w:rsidRDefault="00174D3E" w:rsidP="00137AA3"/>
        </w:tc>
        <w:tc>
          <w:tcPr>
            <w:tcW w:w="1134" w:type="dxa"/>
          </w:tcPr>
          <w:p w14:paraId="031FFB93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7D02D92A" w14:textId="49D263F1" w:rsidR="00174D3E" w:rsidRPr="005936A9" w:rsidRDefault="00174D3E" w:rsidP="00137AA3">
            <w:pPr>
              <w:spacing w:line="276" w:lineRule="auto"/>
            </w:pPr>
          </w:p>
        </w:tc>
      </w:tr>
      <w:tr w:rsidR="00174D3E" w14:paraId="2676E62F" w14:textId="77777777" w:rsidTr="00654B1C">
        <w:tc>
          <w:tcPr>
            <w:tcW w:w="856" w:type="dxa"/>
          </w:tcPr>
          <w:p w14:paraId="785224EA" w14:textId="77777777" w:rsidR="00174D3E" w:rsidRDefault="00174D3E" w:rsidP="00137AA3"/>
        </w:tc>
        <w:tc>
          <w:tcPr>
            <w:tcW w:w="1134" w:type="dxa"/>
          </w:tcPr>
          <w:p w14:paraId="025F3027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18C7077C" w14:textId="2750F6B5" w:rsidR="00174D3E" w:rsidRPr="002207A1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0127923B" w14:textId="77777777" w:rsidTr="00654B1C">
        <w:tc>
          <w:tcPr>
            <w:tcW w:w="856" w:type="dxa"/>
          </w:tcPr>
          <w:p w14:paraId="3A696427" w14:textId="77777777" w:rsidR="00174D3E" w:rsidRDefault="00174D3E" w:rsidP="00137AA3"/>
        </w:tc>
        <w:tc>
          <w:tcPr>
            <w:tcW w:w="1134" w:type="dxa"/>
          </w:tcPr>
          <w:p w14:paraId="78340627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7EDD0C23" w14:textId="681555A5" w:rsidR="00174D3E" w:rsidRPr="005936A9" w:rsidRDefault="00174D3E" w:rsidP="00137AA3">
            <w:pPr>
              <w:spacing w:line="276" w:lineRule="auto"/>
            </w:pPr>
          </w:p>
        </w:tc>
      </w:tr>
      <w:tr w:rsidR="00174D3E" w14:paraId="6000DB2A" w14:textId="77777777" w:rsidTr="00654B1C">
        <w:tc>
          <w:tcPr>
            <w:tcW w:w="856" w:type="dxa"/>
          </w:tcPr>
          <w:p w14:paraId="66218A1E" w14:textId="77777777" w:rsidR="00174D3E" w:rsidRDefault="00174D3E" w:rsidP="00137AA3"/>
        </w:tc>
        <w:tc>
          <w:tcPr>
            <w:tcW w:w="1134" w:type="dxa"/>
          </w:tcPr>
          <w:p w14:paraId="2FBC92F1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705DF805" w14:textId="15837742" w:rsidR="00174D3E" w:rsidRDefault="00174D3E" w:rsidP="00137AA3"/>
        </w:tc>
      </w:tr>
      <w:tr w:rsidR="00174D3E" w14:paraId="1FDFEE1B" w14:textId="77777777" w:rsidTr="00654B1C">
        <w:tc>
          <w:tcPr>
            <w:tcW w:w="856" w:type="dxa"/>
          </w:tcPr>
          <w:p w14:paraId="1BE4C422" w14:textId="77777777" w:rsidR="00174D3E" w:rsidRDefault="00174D3E" w:rsidP="00137AA3">
            <w:pPr>
              <w:pStyle w:val="ListParagraph"/>
              <w:ind w:left="360"/>
            </w:pPr>
            <w:r>
              <w:t xml:space="preserve">32. </w:t>
            </w:r>
          </w:p>
        </w:tc>
        <w:tc>
          <w:tcPr>
            <w:tcW w:w="13698" w:type="dxa"/>
            <w:gridSpan w:val="2"/>
          </w:tcPr>
          <w:p w14:paraId="32451914" w14:textId="6F82CA0F" w:rsidR="00174D3E" w:rsidRDefault="00174D3E" w:rsidP="00137AA3">
            <w:pPr>
              <w:spacing w:line="276" w:lineRule="auto"/>
            </w:pPr>
          </w:p>
        </w:tc>
      </w:tr>
      <w:tr w:rsidR="00174D3E" w14:paraId="17D56F9D" w14:textId="77777777" w:rsidTr="00654B1C">
        <w:tc>
          <w:tcPr>
            <w:tcW w:w="856" w:type="dxa"/>
          </w:tcPr>
          <w:p w14:paraId="6CBE537A" w14:textId="77777777" w:rsidR="00174D3E" w:rsidRDefault="00174D3E" w:rsidP="00137AA3"/>
        </w:tc>
        <w:tc>
          <w:tcPr>
            <w:tcW w:w="1134" w:type="dxa"/>
          </w:tcPr>
          <w:p w14:paraId="5C956F12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6BD2FA33" w14:textId="078E8C4D" w:rsidR="00174D3E" w:rsidRPr="002207A1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3F954E21" w14:textId="77777777" w:rsidTr="00654B1C">
        <w:tc>
          <w:tcPr>
            <w:tcW w:w="856" w:type="dxa"/>
          </w:tcPr>
          <w:p w14:paraId="7227A1E3" w14:textId="77777777" w:rsidR="00174D3E" w:rsidRDefault="00174D3E" w:rsidP="00137AA3"/>
        </w:tc>
        <w:tc>
          <w:tcPr>
            <w:tcW w:w="1134" w:type="dxa"/>
          </w:tcPr>
          <w:p w14:paraId="757A8915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78E9E223" w14:textId="02A91A5A" w:rsidR="00174D3E" w:rsidRPr="00217654" w:rsidRDefault="00174D3E" w:rsidP="00137AA3">
            <w:pPr>
              <w:spacing w:line="276" w:lineRule="auto"/>
            </w:pPr>
          </w:p>
        </w:tc>
      </w:tr>
      <w:tr w:rsidR="00174D3E" w14:paraId="03BB9EB3" w14:textId="77777777" w:rsidTr="00654B1C">
        <w:tc>
          <w:tcPr>
            <w:tcW w:w="856" w:type="dxa"/>
          </w:tcPr>
          <w:p w14:paraId="5DE313BD" w14:textId="77777777" w:rsidR="00174D3E" w:rsidRDefault="00174D3E" w:rsidP="00137AA3"/>
        </w:tc>
        <w:tc>
          <w:tcPr>
            <w:tcW w:w="1134" w:type="dxa"/>
          </w:tcPr>
          <w:p w14:paraId="6B792C00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2299DCE2" w14:textId="2C64A0E6" w:rsidR="00174D3E" w:rsidRPr="002207A1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6A20399F" w14:textId="77777777" w:rsidTr="00654B1C">
        <w:tc>
          <w:tcPr>
            <w:tcW w:w="856" w:type="dxa"/>
          </w:tcPr>
          <w:p w14:paraId="4FC3EF46" w14:textId="77777777" w:rsidR="00174D3E" w:rsidRDefault="00174D3E" w:rsidP="00137AA3"/>
        </w:tc>
        <w:tc>
          <w:tcPr>
            <w:tcW w:w="1134" w:type="dxa"/>
          </w:tcPr>
          <w:p w14:paraId="2ABF3DC0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05B0C91E" w14:textId="2B7D65DC" w:rsidR="00174D3E" w:rsidRPr="00217654" w:rsidRDefault="00174D3E" w:rsidP="00137AA3">
            <w:pPr>
              <w:spacing w:line="276" w:lineRule="auto"/>
            </w:pPr>
          </w:p>
        </w:tc>
      </w:tr>
      <w:tr w:rsidR="00174D3E" w14:paraId="1DC54104" w14:textId="77777777" w:rsidTr="00654B1C">
        <w:tc>
          <w:tcPr>
            <w:tcW w:w="856" w:type="dxa"/>
          </w:tcPr>
          <w:p w14:paraId="714F6BAA" w14:textId="77777777" w:rsidR="00174D3E" w:rsidRDefault="00174D3E" w:rsidP="00137AA3"/>
        </w:tc>
        <w:tc>
          <w:tcPr>
            <w:tcW w:w="1134" w:type="dxa"/>
          </w:tcPr>
          <w:p w14:paraId="0EE24FF9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1B22B6A3" w14:textId="04B96C49" w:rsidR="00174D3E" w:rsidRDefault="00174D3E" w:rsidP="00137AA3"/>
        </w:tc>
      </w:tr>
      <w:tr w:rsidR="00174D3E" w14:paraId="62227357" w14:textId="77777777" w:rsidTr="00654B1C">
        <w:tc>
          <w:tcPr>
            <w:tcW w:w="856" w:type="dxa"/>
          </w:tcPr>
          <w:p w14:paraId="335BF9F7" w14:textId="77777777" w:rsidR="00174D3E" w:rsidRDefault="00174D3E" w:rsidP="00137AA3">
            <w:pPr>
              <w:pStyle w:val="ListParagraph"/>
              <w:ind w:left="360"/>
            </w:pPr>
            <w:r>
              <w:t xml:space="preserve">33. </w:t>
            </w:r>
          </w:p>
        </w:tc>
        <w:tc>
          <w:tcPr>
            <w:tcW w:w="13698" w:type="dxa"/>
            <w:gridSpan w:val="2"/>
          </w:tcPr>
          <w:p w14:paraId="6A914574" w14:textId="587BEB4F" w:rsidR="00174D3E" w:rsidRDefault="00174D3E" w:rsidP="00137AA3">
            <w:pPr>
              <w:spacing w:line="276" w:lineRule="auto"/>
            </w:pPr>
          </w:p>
        </w:tc>
      </w:tr>
      <w:tr w:rsidR="00174D3E" w14:paraId="71DCE18A" w14:textId="77777777" w:rsidTr="00654B1C">
        <w:tc>
          <w:tcPr>
            <w:tcW w:w="856" w:type="dxa"/>
          </w:tcPr>
          <w:p w14:paraId="5EAFC8A4" w14:textId="77777777" w:rsidR="00174D3E" w:rsidRDefault="00174D3E" w:rsidP="00137AA3"/>
        </w:tc>
        <w:tc>
          <w:tcPr>
            <w:tcW w:w="1134" w:type="dxa"/>
          </w:tcPr>
          <w:p w14:paraId="18B114F8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5C7E3C51" w14:textId="24FF17C8" w:rsidR="00174D3E" w:rsidRPr="002207A1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552C628C" w14:textId="77777777" w:rsidTr="00654B1C">
        <w:tc>
          <w:tcPr>
            <w:tcW w:w="856" w:type="dxa"/>
          </w:tcPr>
          <w:p w14:paraId="41C55D79" w14:textId="77777777" w:rsidR="00174D3E" w:rsidRDefault="00174D3E" w:rsidP="00137AA3"/>
        </w:tc>
        <w:tc>
          <w:tcPr>
            <w:tcW w:w="1134" w:type="dxa"/>
          </w:tcPr>
          <w:p w14:paraId="4B9FCBFD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4C618B5E" w14:textId="69402494" w:rsidR="00174D3E" w:rsidRPr="006F69ED" w:rsidRDefault="00174D3E" w:rsidP="00137AA3">
            <w:pPr>
              <w:spacing w:line="276" w:lineRule="auto"/>
            </w:pPr>
          </w:p>
        </w:tc>
      </w:tr>
      <w:tr w:rsidR="00174D3E" w14:paraId="54170EFF" w14:textId="77777777" w:rsidTr="00654B1C">
        <w:tc>
          <w:tcPr>
            <w:tcW w:w="856" w:type="dxa"/>
          </w:tcPr>
          <w:p w14:paraId="22CD870D" w14:textId="77777777" w:rsidR="00174D3E" w:rsidRDefault="00174D3E" w:rsidP="00137AA3"/>
        </w:tc>
        <w:tc>
          <w:tcPr>
            <w:tcW w:w="1134" w:type="dxa"/>
          </w:tcPr>
          <w:p w14:paraId="41C2D0AB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69CC0CE1" w14:textId="5CC82232" w:rsidR="00174D3E" w:rsidRPr="002207A1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695A0719" w14:textId="77777777" w:rsidTr="00654B1C">
        <w:tc>
          <w:tcPr>
            <w:tcW w:w="856" w:type="dxa"/>
          </w:tcPr>
          <w:p w14:paraId="13A71EC3" w14:textId="77777777" w:rsidR="00174D3E" w:rsidRDefault="00174D3E" w:rsidP="00137AA3"/>
        </w:tc>
        <w:tc>
          <w:tcPr>
            <w:tcW w:w="1134" w:type="dxa"/>
          </w:tcPr>
          <w:p w14:paraId="0D53D551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642B39EC" w14:textId="04D4CF9B" w:rsidR="00174D3E" w:rsidRPr="006F69ED" w:rsidRDefault="00174D3E" w:rsidP="00137AA3">
            <w:pPr>
              <w:spacing w:line="276" w:lineRule="auto"/>
            </w:pPr>
          </w:p>
        </w:tc>
      </w:tr>
      <w:tr w:rsidR="00174D3E" w14:paraId="1F376856" w14:textId="77777777" w:rsidTr="00654B1C">
        <w:tc>
          <w:tcPr>
            <w:tcW w:w="856" w:type="dxa"/>
          </w:tcPr>
          <w:p w14:paraId="3DCF274B" w14:textId="77777777" w:rsidR="00174D3E" w:rsidRDefault="00174D3E" w:rsidP="00137AA3"/>
        </w:tc>
        <w:tc>
          <w:tcPr>
            <w:tcW w:w="1134" w:type="dxa"/>
          </w:tcPr>
          <w:p w14:paraId="4F234096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16719A41" w14:textId="732D0EF3" w:rsidR="00174D3E" w:rsidRDefault="00174D3E" w:rsidP="00137AA3"/>
        </w:tc>
      </w:tr>
      <w:tr w:rsidR="00174D3E" w14:paraId="5E7F113E" w14:textId="77777777" w:rsidTr="00654B1C">
        <w:tc>
          <w:tcPr>
            <w:tcW w:w="856" w:type="dxa"/>
          </w:tcPr>
          <w:p w14:paraId="2BAA71FA" w14:textId="77777777" w:rsidR="00174D3E" w:rsidRDefault="00174D3E" w:rsidP="00137AA3">
            <w:pPr>
              <w:pStyle w:val="ListParagraph"/>
              <w:ind w:left="360"/>
            </w:pPr>
            <w:r>
              <w:t xml:space="preserve">34. </w:t>
            </w:r>
          </w:p>
        </w:tc>
        <w:tc>
          <w:tcPr>
            <w:tcW w:w="13698" w:type="dxa"/>
            <w:gridSpan w:val="2"/>
          </w:tcPr>
          <w:p w14:paraId="44E34947" w14:textId="22A36F79" w:rsidR="00174D3E" w:rsidRDefault="00174D3E" w:rsidP="00137AA3">
            <w:pPr>
              <w:spacing w:line="276" w:lineRule="auto"/>
            </w:pPr>
          </w:p>
        </w:tc>
      </w:tr>
      <w:tr w:rsidR="00174D3E" w14:paraId="41D8AFFC" w14:textId="77777777" w:rsidTr="00654B1C">
        <w:tc>
          <w:tcPr>
            <w:tcW w:w="856" w:type="dxa"/>
          </w:tcPr>
          <w:p w14:paraId="4BC5594E" w14:textId="77777777" w:rsidR="00174D3E" w:rsidRDefault="00174D3E" w:rsidP="00137AA3"/>
        </w:tc>
        <w:tc>
          <w:tcPr>
            <w:tcW w:w="1134" w:type="dxa"/>
          </w:tcPr>
          <w:p w14:paraId="6CFFE0BF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2F5DF04E" w14:textId="72F83DB6" w:rsidR="00174D3E" w:rsidRPr="002207A1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23D9FE41" w14:textId="77777777" w:rsidTr="00654B1C">
        <w:tc>
          <w:tcPr>
            <w:tcW w:w="856" w:type="dxa"/>
          </w:tcPr>
          <w:p w14:paraId="30E4339C" w14:textId="77777777" w:rsidR="00174D3E" w:rsidRDefault="00174D3E" w:rsidP="00137AA3"/>
        </w:tc>
        <w:tc>
          <w:tcPr>
            <w:tcW w:w="1134" w:type="dxa"/>
          </w:tcPr>
          <w:p w14:paraId="3D9CB213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3F686AE7" w14:textId="38645745" w:rsidR="00174D3E" w:rsidRPr="004356C2" w:rsidRDefault="00174D3E" w:rsidP="00137AA3">
            <w:pPr>
              <w:spacing w:line="276" w:lineRule="auto"/>
            </w:pPr>
          </w:p>
        </w:tc>
      </w:tr>
      <w:tr w:rsidR="00174D3E" w14:paraId="6FBB9E17" w14:textId="77777777" w:rsidTr="00654B1C">
        <w:tc>
          <w:tcPr>
            <w:tcW w:w="856" w:type="dxa"/>
          </w:tcPr>
          <w:p w14:paraId="7CFBD163" w14:textId="77777777" w:rsidR="00174D3E" w:rsidRDefault="00174D3E" w:rsidP="00137AA3"/>
        </w:tc>
        <w:tc>
          <w:tcPr>
            <w:tcW w:w="1134" w:type="dxa"/>
          </w:tcPr>
          <w:p w14:paraId="639CB1A2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0D5778A2" w14:textId="7C74B81F" w:rsidR="00174D3E" w:rsidRPr="002207A1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23C11040" w14:textId="77777777" w:rsidTr="00654B1C">
        <w:tc>
          <w:tcPr>
            <w:tcW w:w="856" w:type="dxa"/>
          </w:tcPr>
          <w:p w14:paraId="0BACBDE3" w14:textId="77777777" w:rsidR="00174D3E" w:rsidRDefault="00174D3E" w:rsidP="00137AA3"/>
        </w:tc>
        <w:tc>
          <w:tcPr>
            <w:tcW w:w="1134" w:type="dxa"/>
          </w:tcPr>
          <w:p w14:paraId="7CFD65BC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2034C6F3" w14:textId="24C87719" w:rsidR="00174D3E" w:rsidRPr="004356C2" w:rsidRDefault="00174D3E" w:rsidP="00137AA3">
            <w:pPr>
              <w:spacing w:line="276" w:lineRule="auto"/>
            </w:pPr>
          </w:p>
        </w:tc>
      </w:tr>
      <w:tr w:rsidR="00174D3E" w14:paraId="7AFC0867" w14:textId="77777777" w:rsidTr="00654B1C">
        <w:tc>
          <w:tcPr>
            <w:tcW w:w="856" w:type="dxa"/>
          </w:tcPr>
          <w:p w14:paraId="40993507" w14:textId="77777777" w:rsidR="00174D3E" w:rsidRDefault="00174D3E" w:rsidP="00137AA3"/>
        </w:tc>
        <w:tc>
          <w:tcPr>
            <w:tcW w:w="1134" w:type="dxa"/>
          </w:tcPr>
          <w:p w14:paraId="509415D9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5C170A89" w14:textId="398DBB0C" w:rsidR="00174D3E" w:rsidRPr="004356C2" w:rsidRDefault="00174D3E" w:rsidP="00137AA3">
            <w:pPr>
              <w:spacing w:line="276" w:lineRule="auto"/>
            </w:pPr>
          </w:p>
        </w:tc>
      </w:tr>
      <w:tr w:rsidR="00174D3E" w14:paraId="3C98FA5E" w14:textId="77777777" w:rsidTr="00654B1C">
        <w:tc>
          <w:tcPr>
            <w:tcW w:w="856" w:type="dxa"/>
          </w:tcPr>
          <w:p w14:paraId="31DB4111" w14:textId="77777777" w:rsidR="00174D3E" w:rsidRDefault="00174D3E" w:rsidP="00137AA3">
            <w:pPr>
              <w:pStyle w:val="ListParagraph"/>
              <w:ind w:left="360"/>
            </w:pPr>
            <w:r>
              <w:t xml:space="preserve">35. </w:t>
            </w:r>
          </w:p>
        </w:tc>
        <w:tc>
          <w:tcPr>
            <w:tcW w:w="13698" w:type="dxa"/>
            <w:gridSpan w:val="2"/>
          </w:tcPr>
          <w:p w14:paraId="435C0783" w14:textId="0D4D8159" w:rsidR="00174D3E" w:rsidRDefault="00174D3E" w:rsidP="00137AA3">
            <w:pPr>
              <w:spacing w:line="276" w:lineRule="auto"/>
            </w:pPr>
          </w:p>
        </w:tc>
      </w:tr>
      <w:tr w:rsidR="00174D3E" w14:paraId="54715E2B" w14:textId="77777777" w:rsidTr="00654B1C">
        <w:tc>
          <w:tcPr>
            <w:tcW w:w="856" w:type="dxa"/>
          </w:tcPr>
          <w:p w14:paraId="53C9B074" w14:textId="77777777" w:rsidR="00174D3E" w:rsidRDefault="00174D3E" w:rsidP="00137AA3"/>
        </w:tc>
        <w:tc>
          <w:tcPr>
            <w:tcW w:w="1134" w:type="dxa"/>
          </w:tcPr>
          <w:p w14:paraId="7B8336D7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73DBDB1A" w14:textId="7167D978" w:rsidR="00174D3E" w:rsidRPr="002207A1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6D7341CC" w14:textId="77777777" w:rsidTr="00654B1C">
        <w:tc>
          <w:tcPr>
            <w:tcW w:w="856" w:type="dxa"/>
          </w:tcPr>
          <w:p w14:paraId="1C367CDA" w14:textId="77777777" w:rsidR="00174D3E" w:rsidRDefault="00174D3E" w:rsidP="00137AA3"/>
        </w:tc>
        <w:tc>
          <w:tcPr>
            <w:tcW w:w="1134" w:type="dxa"/>
          </w:tcPr>
          <w:p w14:paraId="716079E1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1D309FE8" w14:textId="380EBBE4" w:rsidR="00174D3E" w:rsidRPr="00200D5A" w:rsidRDefault="00174D3E" w:rsidP="00137AA3">
            <w:pPr>
              <w:spacing w:line="276" w:lineRule="auto"/>
            </w:pPr>
          </w:p>
        </w:tc>
      </w:tr>
      <w:tr w:rsidR="00174D3E" w14:paraId="305D49B7" w14:textId="77777777" w:rsidTr="00654B1C">
        <w:tc>
          <w:tcPr>
            <w:tcW w:w="856" w:type="dxa"/>
          </w:tcPr>
          <w:p w14:paraId="79B029FD" w14:textId="77777777" w:rsidR="00174D3E" w:rsidRDefault="00174D3E" w:rsidP="00137AA3"/>
        </w:tc>
        <w:tc>
          <w:tcPr>
            <w:tcW w:w="1134" w:type="dxa"/>
          </w:tcPr>
          <w:p w14:paraId="7647CAEA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3B406486" w14:textId="284AF7DD" w:rsidR="00174D3E" w:rsidRPr="002207A1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29ABE3B5" w14:textId="77777777" w:rsidTr="00654B1C">
        <w:tc>
          <w:tcPr>
            <w:tcW w:w="856" w:type="dxa"/>
          </w:tcPr>
          <w:p w14:paraId="05E1AD94" w14:textId="77777777" w:rsidR="00174D3E" w:rsidRDefault="00174D3E" w:rsidP="00137AA3"/>
        </w:tc>
        <w:tc>
          <w:tcPr>
            <w:tcW w:w="1134" w:type="dxa"/>
          </w:tcPr>
          <w:p w14:paraId="3DCCADCE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703483A9" w14:textId="5F13B18D" w:rsidR="00174D3E" w:rsidRPr="00200D5A" w:rsidRDefault="00174D3E" w:rsidP="00137AA3">
            <w:pPr>
              <w:spacing w:line="276" w:lineRule="auto"/>
            </w:pPr>
          </w:p>
        </w:tc>
      </w:tr>
      <w:tr w:rsidR="00174D3E" w14:paraId="6A314EDC" w14:textId="77777777" w:rsidTr="00654B1C">
        <w:tc>
          <w:tcPr>
            <w:tcW w:w="856" w:type="dxa"/>
          </w:tcPr>
          <w:p w14:paraId="424B4D3A" w14:textId="77777777" w:rsidR="00174D3E" w:rsidRDefault="00174D3E" w:rsidP="00137AA3"/>
        </w:tc>
        <w:tc>
          <w:tcPr>
            <w:tcW w:w="1134" w:type="dxa"/>
          </w:tcPr>
          <w:p w14:paraId="5DDE85EE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3CC4EFD3" w14:textId="118F4704" w:rsidR="00174D3E" w:rsidRPr="00200D5A" w:rsidRDefault="00174D3E" w:rsidP="00137AA3">
            <w:pPr>
              <w:spacing w:line="276" w:lineRule="auto"/>
            </w:pPr>
          </w:p>
        </w:tc>
      </w:tr>
      <w:tr w:rsidR="00174D3E" w14:paraId="21623E30" w14:textId="77777777" w:rsidTr="00654B1C">
        <w:tc>
          <w:tcPr>
            <w:tcW w:w="856" w:type="dxa"/>
          </w:tcPr>
          <w:p w14:paraId="00AB4CA1" w14:textId="77777777" w:rsidR="00174D3E" w:rsidRDefault="00174D3E" w:rsidP="00137AA3">
            <w:pPr>
              <w:pStyle w:val="ListParagraph"/>
              <w:ind w:left="360"/>
            </w:pPr>
            <w:r>
              <w:t xml:space="preserve">36. </w:t>
            </w:r>
          </w:p>
        </w:tc>
        <w:tc>
          <w:tcPr>
            <w:tcW w:w="13698" w:type="dxa"/>
            <w:gridSpan w:val="2"/>
          </w:tcPr>
          <w:p w14:paraId="46A775E2" w14:textId="40A4214C" w:rsidR="00174D3E" w:rsidRDefault="00174D3E" w:rsidP="00137AA3">
            <w:pPr>
              <w:spacing w:line="276" w:lineRule="auto"/>
            </w:pPr>
          </w:p>
        </w:tc>
      </w:tr>
      <w:tr w:rsidR="00174D3E" w14:paraId="5DA4954E" w14:textId="77777777" w:rsidTr="00654B1C">
        <w:tc>
          <w:tcPr>
            <w:tcW w:w="856" w:type="dxa"/>
          </w:tcPr>
          <w:p w14:paraId="50F889A2" w14:textId="77777777" w:rsidR="00174D3E" w:rsidRDefault="00174D3E" w:rsidP="00137AA3"/>
        </w:tc>
        <w:tc>
          <w:tcPr>
            <w:tcW w:w="1134" w:type="dxa"/>
          </w:tcPr>
          <w:p w14:paraId="69C4EFA7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432AD7C6" w14:textId="739E26F7" w:rsidR="00174D3E" w:rsidRPr="002207A1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4D6A1B13" w14:textId="77777777" w:rsidTr="00654B1C">
        <w:tc>
          <w:tcPr>
            <w:tcW w:w="856" w:type="dxa"/>
          </w:tcPr>
          <w:p w14:paraId="0E00AB07" w14:textId="77777777" w:rsidR="00174D3E" w:rsidRDefault="00174D3E" w:rsidP="00137AA3"/>
        </w:tc>
        <w:tc>
          <w:tcPr>
            <w:tcW w:w="1134" w:type="dxa"/>
          </w:tcPr>
          <w:p w14:paraId="4AADEF47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0DC1586E" w14:textId="1549C114" w:rsidR="00174D3E" w:rsidRPr="002A6C95" w:rsidRDefault="00174D3E" w:rsidP="00137AA3">
            <w:pPr>
              <w:spacing w:line="276" w:lineRule="auto"/>
            </w:pPr>
          </w:p>
        </w:tc>
      </w:tr>
      <w:tr w:rsidR="00174D3E" w14:paraId="6A31C140" w14:textId="77777777" w:rsidTr="00654B1C">
        <w:tc>
          <w:tcPr>
            <w:tcW w:w="856" w:type="dxa"/>
          </w:tcPr>
          <w:p w14:paraId="7A9D7AB2" w14:textId="77777777" w:rsidR="00174D3E" w:rsidRDefault="00174D3E" w:rsidP="00137AA3"/>
        </w:tc>
        <w:tc>
          <w:tcPr>
            <w:tcW w:w="1134" w:type="dxa"/>
          </w:tcPr>
          <w:p w14:paraId="0678F3DB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692FCF54" w14:textId="4980CCBE" w:rsidR="00174D3E" w:rsidRPr="002207A1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4123F538" w14:textId="77777777" w:rsidTr="00654B1C">
        <w:tc>
          <w:tcPr>
            <w:tcW w:w="856" w:type="dxa"/>
          </w:tcPr>
          <w:p w14:paraId="11CF9822" w14:textId="77777777" w:rsidR="00174D3E" w:rsidRDefault="00174D3E" w:rsidP="00137AA3"/>
        </w:tc>
        <w:tc>
          <w:tcPr>
            <w:tcW w:w="1134" w:type="dxa"/>
          </w:tcPr>
          <w:p w14:paraId="640C08B2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3CB68548" w14:textId="6D3B82DE" w:rsidR="00174D3E" w:rsidRPr="002A6C95" w:rsidRDefault="00174D3E" w:rsidP="00137AA3">
            <w:pPr>
              <w:spacing w:line="276" w:lineRule="auto"/>
            </w:pPr>
          </w:p>
        </w:tc>
      </w:tr>
      <w:tr w:rsidR="00174D3E" w14:paraId="618471FD" w14:textId="77777777" w:rsidTr="00654B1C">
        <w:tc>
          <w:tcPr>
            <w:tcW w:w="856" w:type="dxa"/>
          </w:tcPr>
          <w:p w14:paraId="1B834BEC" w14:textId="77777777" w:rsidR="00174D3E" w:rsidRDefault="00174D3E" w:rsidP="00137AA3"/>
        </w:tc>
        <w:tc>
          <w:tcPr>
            <w:tcW w:w="1134" w:type="dxa"/>
          </w:tcPr>
          <w:p w14:paraId="170469C3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1F5A2D31" w14:textId="1F18636E" w:rsidR="00174D3E" w:rsidRDefault="00174D3E" w:rsidP="00137AA3"/>
        </w:tc>
      </w:tr>
      <w:tr w:rsidR="00174D3E" w14:paraId="022CFE19" w14:textId="77777777" w:rsidTr="00654B1C">
        <w:tc>
          <w:tcPr>
            <w:tcW w:w="856" w:type="dxa"/>
          </w:tcPr>
          <w:p w14:paraId="3115D1CD" w14:textId="77777777" w:rsidR="00174D3E" w:rsidRDefault="00174D3E" w:rsidP="00137AA3">
            <w:pPr>
              <w:pStyle w:val="ListParagraph"/>
              <w:ind w:left="360"/>
            </w:pPr>
            <w:r>
              <w:t xml:space="preserve">37. </w:t>
            </w:r>
          </w:p>
        </w:tc>
        <w:tc>
          <w:tcPr>
            <w:tcW w:w="13698" w:type="dxa"/>
            <w:gridSpan w:val="2"/>
          </w:tcPr>
          <w:p w14:paraId="2D1E659D" w14:textId="05AB3247" w:rsidR="00174D3E" w:rsidRDefault="00174D3E" w:rsidP="00137AA3">
            <w:pPr>
              <w:spacing w:line="276" w:lineRule="auto"/>
            </w:pPr>
          </w:p>
        </w:tc>
      </w:tr>
      <w:tr w:rsidR="00174D3E" w14:paraId="62E56574" w14:textId="77777777" w:rsidTr="00654B1C">
        <w:tc>
          <w:tcPr>
            <w:tcW w:w="856" w:type="dxa"/>
          </w:tcPr>
          <w:p w14:paraId="131CB231" w14:textId="77777777" w:rsidR="00174D3E" w:rsidRDefault="00174D3E" w:rsidP="00137AA3"/>
        </w:tc>
        <w:tc>
          <w:tcPr>
            <w:tcW w:w="1134" w:type="dxa"/>
          </w:tcPr>
          <w:p w14:paraId="4EECC29E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6BF2F672" w14:textId="13B493EE" w:rsidR="00174D3E" w:rsidRPr="002207A1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63C5E45A" w14:textId="77777777" w:rsidTr="00654B1C">
        <w:tc>
          <w:tcPr>
            <w:tcW w:w="856" w:type="dxa"/>
          </w:tcPr>
          <w:p w14:paraId="1571FEAA" w14:textId="77777777" w:rsidR="00174D3E" w:rsidRDefault="00174D3E" w:rsidP="00137AA3"/>
        </w:tc>
        <w:tc>
          <w:tcPr>
            <w:tcW w:w="1134" w:type="dxa"/>
          </w:tcPr>
          <w:p w14:paraId="51438C55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276B8B25" w14:textId="119BC58A" w:rsidR="00174D3E" w:rsidRPr="00C15F8C" w:rsidRDefault="00174D3E" w:rsidP="00137AA3">
            <w:pPr>
              <w:spacing w:line="276" w:lineRule="auto"/>
            </w:pPr>
          </w:p>
        </w:tc>
      </w:tr>
      <w:tr w:rsidR="00174D3E" w14:paraId="275D7CED" w14:textId="77777777" w:rsidTr="00654B1C">
        <w:tc>
          <w:tcPr>
            <w:tcW w:w="856" w:type="dxa"/>
          </w:tcPr>
          <w:p w14:paraId="39D64FB3" w14:textId="77777777" w:rsidR="00174D3E" w:rsidRDefault="00174D3E" w:rsidP="00137AA3"/>
        </w:tc>
        <w:tc>
          <w:tcPr>
            <w:tcW w:w="1134" w:type="dxa"/>
          </w:tcPr>
          <w:p w14:paraId="6DBC5B4B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6E074135" w14:textId="1FF5FBD4" w:rsidR="00174D3E" w:rsidRPr="002207A1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5D6E2313" w14:textId="77777777" w:rsidTr="00654B1C">
        <w:tc>
          <w:tcPr>
            <w:tcW w:w="856" w:type="dxa"/>
          </w:tcPr>
          <w:p w14:paraId="488E4E83" w14:textId="77777777" w:rsidR="00174D3E" w:rsidRDefault="00174D3E" w:rsidP="00137AA3"/>
        </w:tc>
        <w:tc>
          <w:tcPr>
            <w:tcW w:w="1134" w:type="dxa"/>
          </w:tcPr>
          <w:p w14:paraId="1666DD32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03408655" w14:textId="3ACAAC70" w:rsidR="00174D3E" w:rsidRPr="00C15F8C" w:rsidRDefault="00174D3E" w:rsidP="00137AA3">
            <w:pPr>
              <w:spacing w:line="276" w:lineRule="auto"/>
            </w:pPr>
          </w:p>
        </w:tc>
      </w:tr>
      <w:tr w:rsidR="00174D3E" w14:paraId="1657B0AD" w14:textId="77777777" w:rsidTr="00654B1C">
        <w:tc>
          <w:tcPr>
            <w:tcW w:w="856" w:type="dxa"/>
          </w:tcPr>
          <w:p w14:paraId="65447295" w14:textId="77777777" w:rsidR="00174D3E" w:rsidRDefault="00174D3E" w:rsidP="00137AA3"/>
        </w:tc>
        <w:tc>
          <w:tcPr>
            <w:tcW w:w="1134" w:type="dxa"/>
          </w:tcPr>
          <w:p w14:paraId="0DECB771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4D462073" w14:textId="0C4615EA" w:rsidR="00174D3E" w:rsidRPr="00C15F8C" w:rsidRDefault="00174D3E" w:rsidP="00137AA3">
            <w:pPr>
              <w:spacing w:line="276" w:lineRule="auto"/>
            </w:pPr>
          </w:p>
        </w:tc>
      </w:tr>
      <w:tr w:rsidR="00174D3E" w14:paraId="0B548A4F" w14:textId="77777777" w:rsidTr="00654B1C">
        <w:tc>
          <w:tcPr>
            <w:tcW w:w="856" w:type="dxa"/>
          </w:tcPr>
          <w:p w14:paraId="3D21889B" w14:textId="77777777" w:rsidR="00174D3E" w:rsidRDefault="00174D3E" w:rsidP="00137AA3">
            <w:pPr>
              <w:pStyle w:val="ListParagraph"/>
              <w:ind w:left="360"/>
            </w:pPr>
            <w:r>
              <w:t xml:space="preserve">38. </w:t>
            </w:r>
          </w:p>
        </w:tc>
        <w:tc>
          <w:tcPr>
            <w:tcW w:w="13698" w:type="dxa"/>
            <w:gridSpan w:val="2"/>
          </w:tcPr>
          <w:p w14:paraId="4A827F25" w14:textId="77C36196" w:rsidR="00174D3E" w:rsidRDefault="00174D3E" w:rsidP="00137AA3">
            <w:pPr>
              <w:spacing w:line="276" w:lineRule="auto"/>
            </w:pPr>
          </w:p>
        </w:tc>
      </w:tr>
      <w:tr w:rsidR="00174D3E" w14:paraId="03234072" w14:textId="77777777" w:rsidTr="00654B1C">
        <w:tc>
          <w:tcPr>
            <w:tcW w:w="856" w:type="dxa"/>
          </w:tcPr>
          <w:p w14:paraId="454AA056" w14:textId="77777777" w:rsidR="00174D3E" w:rsidRDefault="00174D3E" w:rsidP="00137AA3"/>
        </w:tc>
        <w:tc>
          <w:tcPr>
            <w:tcW w:w="1134" w:type="dxa"/>
          </w:tcPr>
          <w:p w14:paraId="5AF5E074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25B09A7C" w14:textId="1D839E72" w:rsidR="00174D3E" w:rsidRPr="002207A1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0F7ACE6B" w14:textId="77777777" w:rsidTr="00654B1C">
        <w:tc>
          <w:tcPr>
            <w:tcW w:w="856" w:type="dxa"/>
          </w:tcPr>
          <w:p w14:paraId="7A6C0E22" w14:textId="77777777" w:rsidR="00174D3E" w:rsidRDefault="00174D3E" w:rsidP="00137AA3"/>
        </w:tc>
        <w:tc>
          <w:tcPr>
            <w:tcW w:w="1134" w:type="dxa"/>
          </w:tcPr>
          <w:p w14:paraId="1E671B74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7494E750" w14:textId="5D624511" w:rsidR="00174D3E" w:rsidRPr="003C44F6" w:rsidRDefault="00174D3E" w:rsidP="00137AA3">
            <w:pPr>
              <w:spacing w:line="276" w:lineRule="auto"/>
            </w:pPr>
          </w:p>
        </w:tc>
      </w:tr>
      <w:tr w:rsidR="00174D3E" w14:paraId="597B6C0E" w14:textId="77777777" w:rsidTr="00654B1C">
        <w:tc>
          <w:tcPr>
            <w:tcW w:w="856" w:type="dxa"/>
          </w:tcPr>
          <w:p w14:paraId="754D9724" w14:textId="77777777" w:rsidR="00174D3E" w:rsidRDefault="00174D3E" w:rsidP="00137AA3"/>
        </w:tc>
        <w:tc>
          <w:tcPr>
            <w:tcW w:w="1134" w:type="dxa"/>
          </w:tcPr>
          <w:p w14:paraId="3CAC29BA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33C9A2E8" w14:textId="1E008C39" w:rsidR="00174D3E" w:rsidRPr="002207A1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2BAE669A" w14:textId="77777777" w:rsidTr="00654B1C">
        <w:tc>
          <w:tcPr>
            <w:tcW w:w="856" w:type="dxa"/>
          </w:tcPr>
          <w:p w14:paraId="6EED43C1" w14:textId="77777777" w:rsidR="00174D3E" w:rsidRDefault="00174D3E" w:rsidP="00137AA3"/>
        </w:tc>
        <w:tc>
          <w:tcPr>
            <w:tcW w:w="1134" w:type="dxa"/>
          </w:tcPr>
          <w:p w14:paraId="1F4D27D2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6DFD5B8F" w14:textId="16102187" w:rsidR="00174D3E" w:rsidRPr="003C44F6" w:rsidRDefault="00174D3E" w:rsidP="00137AA3">
            <w:pPr>
              <w:spacing w:line="276" w:lineRule="auto"/>
            </w:pPr>
          </w:p>
        </w:tc>
      </w:tr>
      <w:tr w:rsidR="00174D3E" w14:paraId="19FE92F4" w14:textId="77777777" w:rsidTr="00654B1C">
        <w:tc>
          <w:tcPr>
            <w:tcW w:w="856" w:type="dxa"/>
          </w:tcPr>
          <w:p w14:paraId="5CA2D9EA" w14:textId="77777777" w:rsidR="00174D3E" w:rsidRDefault="00174D3E" w:rsidP="00137AA3"/>
        </w:tc>
        <w:tc>
          <w:tcPr>
            <w:tcW w:w="1134" w:type="dxa"/>
          </w:tcPr>
          <w:p w14:paraId="6E8EDA25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7953AC1B" w14:textId="03E30213" w:rsidR="00174D3E" w:rsidRPr="003C44F6" w:rsidRDefault="00174D3E" w:rsidP="00137AA3">
            <w:pPr>
              <w:spacing w:line="276" w:lineRule="auto"/>
            </w:pPr>
          </w:p>
        </w:tc>
      </w:tr>
      <w:tr w:rsidR="00174D3E" w14:paraId="40AD6327" w14:textId="77777777" w:rsidTr="00654B1C">
        <w:tc>
          <w:tcPr>
            <w:tcW w:w="856" w:type="dxa"/>
          </w:tcPr>
          <w:p w14:paraId="565859F4" w14:textId="77777777" w:rsidR="00174D3E" w:rsidRDefault="00174D3E" w:rsidP="00137AA3">
            <w:pPr>
              <w:pStyle w:val="ListParagraph"/>
              <w:ind w:left="360"/>
            </w:pPr>
            <w:r>
              <w:t xml:space="preserve">39. </w:t>
            </w:r>
          </w:p>
        </w:tc>
        <w:tc>
          <w:tcPr>
            <w:tcW w:w="13698" w:type="dxa"/>
            <w:gridSpan w:val="2"/>
          </w:tcPr>
          <w:p w14:paraId="167FD224" w14:textId="36D35810" w:rsidR="00174D3E" w:rsidRDefault="00174D3E" w:rsidP="00137AA3">
            <w:pPr>
              <w:spacing w:line="276" w:lineRule="auto"/>
            </w:pPr>
          </w:p>
        </w:tc>
      </w:tr>
      <w:tr w:rsidR="00174D3E" w14:paraId="4E4FA194" w14:textId="77777777" w:rsidTr="00654B1C">
        <w:tc>
          <w:tcPr>
            <w:tcW w:w="856" w:type="dxa"/>
          </w:tcPr>
          <w:p w14:paraId="56C1B239" w14:textId="77777777" w:rsidR="00174D3E" w:rsidRDefault="00174D3E" w:rsidP="00137AA3"/>
        </w:tc>
        <w:tc>
          <w:tcPr>
            <w:tcW w:w="1134" w:type="dxa"/>
          </w:tcPr>
          <w:p w14:paraId="5FDF137D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0BFB9A00" w14:textId="64E62A63" w:rsidR="00174D3E" w:rsidRPr="00203453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1E82BE1D" w14:textId="77777777" w:rsidTr="00654B1C">
        <w:tc>
          <w:tcPr>
            <w:tcW w:w="856" w:type="dxa"/>
          </w:tcPr>
          <w:p w14:paraId="5FF691B7" w14:textId="77777777" w:rsidR="00174D3E" w:rsidRDefault="00174D3E" w:rsidP="00137AA3"/>
        </w:tc>
        <w:tc>
          <w:tcPr>
            <w:tcW w:w="1134" w:type="dxa"/>
          </w:tcPr>
          <w:p w14:paraId="1141095A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07107C71" w14:textId="6CF50A3A" w:rsidR="00174D3E" w:rsidRPr="002228FD" w:rsidRDefault="00174D3E" w:rsidP="00137AA3">
            <w:pPr>
              <w:spacing w:line="276" w:lineRule="auto"/>
            </w:pPr>
          </w:p>
        </w:tc>
      </w:tr>
      <w:tr w:rsidR="00174D3E" w14:paraId="3C4C18AA" w14:textId="77777777" w:rsidTr="00654B1C">
        <w:tc>
          <w:tcPr>
            <w:tcW w:w="856" w:type="dxa"/>
          </w:tcPr>
          <w:p w14:paraId="18C427D1" w14:textId="77777777" w:rsidR="00174D3E" w:rsidRDefault="00174D3E" w:rsidP="00137AA3"/>
        </w:tc>
        <w:tc>
          <w:tcPr>
            <w:tcW w:w="1134" w:type="dxa"/>
          </w:tcPr>
          <w:p w14:paraId="38384921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625A4669" w14:textId="0F96535A" w:rsidR="00174D3E" w:rsidRPr="00203453" w:rsidRDefault="00174D3E" w:rsidP="00137AA3">
            <w:pPr>
              <w:spacing w:line="276" w:lineRule="auto"/>
              <w:rPr>
                <w:lang w:val="id-ID"/>
              </w:rPr>
            </w:pPr>
          </w:p>
        </w:tc>
      </w:tr>
      <w:tr w:rsidR="00174D3E" w14:paraId="32E62547" w14:textId="77777777" w:rsidTr="00654B1C">
        <w:tc>
          <w:tcPr>
            <w:tcW w:w="856" w:type="dxa"/>
          </w:tcPr>
          <w:p w14:paraId="4E5B0886" w14:textId="77777777" w:rsidR="00174D3E" w:rsidRDefault="00174D3E" w:rsidP="00137AA3"/>
        </w:tc>
        <w:tc>
          <w:tcPr>
            <w:tcW w:w="1134" w:type="dxa"/>
          </w:tcPr>
          <w:p w14:paraId="1562E38F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0DC0A77D" w14:textId="150855FA" w:rsidR="00174D3E" w:rsidRPr="002228FD" w:rsidRDefault="00174D3E" w:rsidP="00137AA3">
            <w:pPr>
              <w:spacing w:line="276" w:lineRule="auto"/>
            </w:pPr>
          </w:p>
        </w:tc>
      </w:tr>
      <w:tr w:rsidR="00174D3E" w14:paraId="27F9A61C" w14:textId="77777777" w:rsidTr="00654B1C">
        <w:tc>
          <w:tcPr>
            <w:tcW w:w="856" w:type="dxa"/>
          </w:tcPr>
          <w:p w14:paraId="4230D77B" w14:textId="77777777" w:rsidR="00174D3E" w:rsidRDefault="00174D3E" w:rsidP="00137AA3"/>
        </w:tc>
        <w:tc>
          <w:tcPr>
            <w:tcW w:w="1134" w:type="dxa"/>
          </w:tcPr>
          <w:p w14:paraId="66C7567C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084DB3DC" w14:textId="7BD706B9" w:rsidR="00174D3E" w:rsidRDefault="00174D3E" w:rsidP="00137AA3"/>
        </w:tc>
      </w:tr>
      <w:tr w:rsidR="00174D3E" w14:paraId="669C0656" w14:textId="77777777" w:rsidTr="00654B1C">
        <w:tc>
          <w:tcPr>
            <w:tcW w:w="856" w:type="dxa"/>
          </w:tcPr>
          <w:p w14:paraId="2F6659F0" w14:textId="77777777" w:rsidR="00174D3E" w:rsidRDefault="00174D3E" w:rsidP="00137AA3">
            <w:pPr>
              <w:pStyle w:val="ListParagraph"/>
              <w:ind w:left="360"/>
            </w:pPr>
            <w:r>
              <w:t>40.</w:t>
            </w:r>
          </w:p>
        </w:tc>
        <w:tc>
          <w:tcPr>
            <w:tcW w:w="13698" w:type="dxa"/>
            <w:gridSpan w:val="2"/>
          </w:tcPr>
          <w:p w14:paraId="049516E5" w14:textId="0329DC2D" w:rsidR="00174D3E" w:rsidRPr="00203453" w:rsidRDefault="00174D3E" w:rsidP="00137AA3"/>
        </w:tc>
      </w:tr>
      <w:tr w:rsidR="00174D3E" w14:paraId="226E8263" w14:textId="77777777" w:rsidTr="00654B1C">
        <w:tc>
          <w:tcPr>
            <w:tcW w:w="856" w:type="dxa"/>
          </w:tcPr>
          <w:p w14:paraId="0AAC0576" w14:textId="77777777" w:rsidR="00174D3E" w:rsidRDefault="00174D3E" w:rsidP="00137AA3"/>
        </w:tc>
        <w:tc>
          <w:tcPr>
            <w:tcW w:w="1134" w:type="dxa"/>
          </w:tcPr>
          <w:p w14:paraId="045A28C8" w14:textId="77777777" w:rsidR="00174D3E" w:rsidRDefault="00174D3E" w:rsidP="00137AA3">
            <w:r>
              <w:t>A</w:t>
            </w:r>
          </w:p>
        </w:tc>
        <w:tc>
          <w:tcPr>
            <w:tcW w:w="12564" w:type="dxa"/>
          </w:tcPr>
          <w:p w14:paraId="11DB3AE1" w14:textId="77F04C49" w:rsidR="00174D3E" w:rsidRPr="000D15EC" w:rsidRDefault="00174D3E" w:rsidP="00137AA3"/>
        </w:tc>
      </w:tr>
      <w:tr w:rsidR="00174D3E" w14:paraId="64A3B60F" w14:textId="77777777" w:rsidTr="00654B1C">
        <w:tc>
          <w:tcPr>
            <w:tcW w:w="856" w:type="dxa"/>
          </w:tcPr>
          <w:p w14:paraId="048CCFBC" w14:textId="77777777" w:rsidR="00174D3E" w:rsidRDefault="00174D3E" w:rsidP="00137AA3"/>
        </w:tc>
        <w:tc>
          <w:tcPr>
            <w:tcW w:w="1134" w:type="dxa"/>
          </w:tcPr>
          <w:p w14:paraId="290A0284" w14:textId="77777777" w:rsidR="00174D3E" w:rsidRDefault="00174D3E" w:rsidP="00137AA3">
            <w:r>
              <w:t>B</w:t>
            </w:r>
          </w:p>
        </w:tc>
        <w:tc>
          <w:tcPr>
            <w:tcW w:w="12564" w:type="dxa"/>
          </w:tcPr>
          <w:p w14:paraId="000F43AB" w14:textId="58AB9796" w:rsidR="00174D3E" w:rsidRPr="000D15EC" w:rsidRDefault="00174D3E" w:rsidP="00137AA3"/>
        </w:tc>
      </w:tr>
      <w:tr w:rsidR="00174D3E" w14:paraId="77662429" w14:textId="77777777" w:rsidTr="00654B1C">
        <w:tc>
          <w:tcPr>
            <w:tcW w:w="856" w:type="dxa"/>
          </w:tcPr>
          <w:p w14:paraId="778C4D77" w14:textId="77777777" w:rsidR="00174D3E" w:rsidRDefault="00174D3E" w:rsidP="00137AA3"/>
        </w:tc>
        <w:tc>
          <w:tcPr>
            <w:tcW w:w="1134" w:type="dxa"/>
          </w:tcPr>
          <w:p w14:paraId="5C84CAE9" w14:textId="77777777" w:rsidR="00174D3E" w:rsidRDefault="00174D3E" w:rsidP="00137AA3">
            <w:r>
              <w:t>C</w:t>
            </w:r>
          </w:p>
        </w:tc>
        <w:tc>
          <w:tcPr>
            <w:tcW w:w="12564" w:type="dxa"/>
          </w:tcPr>
          <w:p w14:paraId="6D693012" w14:textId="49E34B34" w:rsidR="00174D3E" w:rsidRPr="000D15EC" w:rsidRDefault="00174D3E" w:rsidP="00137AA3"/>
        </w:tc>
      </w:tr>
      <w:tr w:rsidR="00174D3E" w14:paraId="2C402420" w14:textId="77777777" w:rsidTr="00654B1C">
        <w:tc>
          <w:tcPr>
            <w:tcW w:w="856" w:type="dxa"/>
          </w:tcPr>
          <w:p w14:paraId="24864264" w14:textId="77777777" w:rsidR="00174D3E" w:rsidRDefault="00174D3E" w:rsidP="00137AA3"/>
        </w:tc>
        <w:tc>
          <w:tcPr>
            <w:tcW w:w="1134" w:type="dxa"/>
          </w:tcPr>
          <w:p w14:paraId="4DADB5CB" w14:textId="77777777" w:rsidR="00174D3E" w:rsidRDefault="00174D3E" w:rsidP="00137AA3">
            <w:r>
              <w:t>D</w:t>
            </w:r>
          </w:p>
        </w:tc>
        <w:tc>
          <w:tcPr>
            <w:tcW w:w="12564" w:type="dxa"/>
          </w:tcPr>
          <w:p w14:paraId="1C2400D1" w14:textId="2FC8F171" w:rsidR="00174D3E" w:rsidRPr="000D15EC" w:rsidRDefault="00174D3E" w:rsidP="00137AA3"/>
        </w:tc>
      </w:tr>
      <w:tr w:rsidR="00174D3E" w14:paraId="28BE163A" w14:textId="77777777" w:rsidTr="00654B1C">
        <w:tc>
          <w:tcPr>
            <w:tcW w:w="856" w:type="dxa"/>
          </w:tcPr>
          <w:p w14:paraId="33B69D11" w14:textId="77777777" w:rsidR="00174D3E" w:rsidRDefault="00174D3E" w:rsidP="00137AA3"/>
        </w:tc>
        <w:tc>
          <w:tcPr>
            <w:tcW w:w="1134" w:type="dxa"/>
          </w:tcPr>
          <w:p w14:paraId="7FB46CEA" w14:textId="77777777" w:rsidR="00174D3E" w:rsidRDefault="00174D3E" w:rsidP="00137AA3">
            <w:r>
              <w:t>E</w:t>
            </w:r>
          </w:p>
        </w:tc>
        <w:tc>
          <w:tcPr>
            <w:tcW w:w="12564" w:type="dxa"/>
          </w:tcPr>
          <w:p w14:paraId="47C341BF" w14:textId="4AE356F0" w:rsidR="00174D3E" w:rsidRPr="000D15EC" w:rsidRDefault="00174D3E" w:rsidP="00137AA3"/>
        </w:tc>
      </w:tr>
    </w:tbl>
    <w:p w14:paraId="4A2FC49F" w14:textId="77777777" w:rsidR="008D0700" w:rsidRPr="00E55B04" w:rsidRDefault="008D0700">
      <w:pPr>
        <w:rPr>
          <w:rFonts w:ascii="Times New Roman" w:hAnsi="Times New Roman" w:cs="Times New Roman"/>
          <w:sz w:val="24"/>
          <w:szCs w:val="24"/>
        </w:rPr>
      </w:pPr>
    </w:p>
    <w:sectPr w:rsidR="008D0700" w:rsidRPr="00E55B04" w:rsidSect="00982AD0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2DE9"/>
    <w:multiLevelType w:val="hybridMultilevel"/>
    <w:tmpl w:val="08420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375838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formsDesign/>
  <w:attachedTemplate r:id="rId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log" w:val="1"/>
  </w:docVars>
  <w:rsids>
    <w:rsidRoot w:val="00243EAF"/>
    <w:rsid w:val="000043D4"/>
    <w:rsid w:val="000107E7"/>
    <w:rsid w:val="000218BA"/>
    <w:rsid w:val="00023C74"/>
    <w:rsid w:val="00025EE2"/>
    <w:rsid w:val="00027263"/>
    <w:rsid w:val="00043B04"/>
    <w:rsid w:val="000442B6"/>
    <w:rsid w:val="00044307"/>
    <w:rsid w:val="000518D2"/>
    <w:rsid w:val="000532D7"/>
    <w:rsid w:val="00056628"/>
    <w:rsid w:val="00065338"/>
    <w:rsid w:val="000669F8"/>
    <w:rsid w:val="000846B7"/>
    <w:rsid w:val="00093D6E"/>
    <w:rsid w:val="00097252"/>
    <w:rsid w:val="000A4FDD"/>
    <w:rsid w:val="000A727C"/>
    <w:rsid w:val="000B5203"/>
    <w:rsid w:val="000B66D8"/>
    <w:rsid w:val="000C03E6"/>
    <w:rsid w:val="000C292B"/>
    <w:rsid w:val="000C42DE"/>
    <w:rsid w:val="000C5BB8"/>
    <w:rsid w:val="000E0705"/>
    <w:rsid w:val="000E15E4"/>
    <w:rsid w:val="000E4110"/>
    <w:rsid w:val="000E4A53"/>
    <w:rsid w:val="000E56B9"/>
    <w:rsid w:val="000F7B0B"/>
    <w:rsid w:val="0010590F"/>
    <w:rsid w:val="001070A5"/>
    <w:rsid w:val="00110FB9"/>
    <w:rsid w:val="00111DDA"/>
    <w:rsid w:val="00123E98"/>
    <w:rsid w:val="001267E4"/>
    <w:rsid w:val="0014378C"/>
    <w:rsid w:val="00143DC4"/>
    <w:rsid w:val="0014580C"/>
    <w:rsid w:val="001530FB"/>
    <w:rsid w:val="00156C72"/>
    <w:rsid w:val="0016127D"/>
    <w:rsid w:val="00164A23"/>
    <w:rsid w:val="00174D3E"/>
    <w:rsid w:val="00181F6C"/>
    <w:rsid w:val="001824DD"/>
    <w:rsid w:val="00191477"/>
    <w:rsid w:val="001A031E"/>
    <w:rsid w:val="001A04A1"/>
    <w:rsid w:val="001A1DDD"/>
    <w:rsid w:val="001A26DE"/>
    <w:rsid w:val="001A56E6"/>
    <w:rsid w:val="001A7DEE"/>
    <w:rsid w:val="001B5F8F"/>
    <w:rsid w:val="001B607C"/>
    <w:rsid w:val="001D66DD"/>
    <w:rsid w:val="001F59CA"/>
    <w:rsid w:val="0020413A"/>
    <w:rsid w:val="002046CA"/>
    <w:rsid w:val="002078FA"/>
    <w:rsid w:val="002169BB"/>
    <w:rsid w:val="00217260"/>
    <w:rsid w:val="00223CAD"/>
    <w:rsid w:val="0022737A"/>
    <w:rsid w:val="00234BAE"/>
    <w:rsid w:val="0023566F"/>
    <w:rsid w:val="00243EAF"/>
    <w:rsid w:val="002506E6"/>
    <w:rsid w:val="0026167F"/>
    <w:rsid w:val="00262B5A"/>
    <w:rsid w:val="00265305"/>
    <w:rsid w:val="00276AE7"/>
    <w:rsid w:val="002878CC"/>
    <w:rsid w:val="002905C9"/>
    <w:rsid w:val="002B5ACD"/>
    <w:rsid w:val="002B68EE"/>
    <w:rsid w:val="002B6BD6"/>
    <w:rsid w:val="002C0537"/>
    <w:rsid w:val="002C0C17"/>
    <w:rsid w:val="002C4934"/>
    <w:rsid w:val="002D1908"/>
    <w:rsid w:val="002D415B"/>
    <w:rsid w:val="002E5331"/>
    <w:rsid w:val="00301ACD"/>
    <w:rsid w:val="00302DD9"/>
    <w:rsid w:val="003100D8"/>
    <w:rsid w:val="00312086"/>
    <w:rsid w:val="00312368"/>
    <w:rsid w:val="00315053"/>
    <w:rsid w:val="00320B87"/>
    <w:rsid w:val="00323FDE"/>
    <w:rsid w:val="00326007"/>
    <w:rsid w:val="00326B4E"/>
    <w:rsid w:val="00343006"/>
    <w:rsid w:val="00347595"/>
    <w:rsid w:val="00347604"/>
    <w:rsid w:val="00352756"/>
    <w:rsid w:val="00372DDE"/>
    <w:rsid w:val="00376AB1"/>
    <w:rsid w:val="00377F2C"/>
    <w:rsid w:val="003838BC"/>
    <w:rsid w:val="00391EF4"/>
    <w:rsid w:val="00392C51"/>
    <w:rsid w:val="003B100E"/>
    <w:rsid w:val="003B3C13"/>
    <w:rsid w:val="003B5757"/>
    <w:rsid w:val="003C2FE8"/>
    <w:rsid w:val="003C31B1"/>
    <w:rsid w:val="003C33F2"/>
    <w:rsid w:val="003D1985"/>
    <w:rsid w:val="003D1C3D"/>
    <w:rsid w:val="003E3E26"/>
    <w:rsid w:val="003E41F9"/>
    <w:rsid w:val="003E7601"/>
    <w:rsid w:val="003E78E6"/>
    <w:rsid w:val="003F019E"/>
    <w:rsid w:val="003F2741"/>
    <w:rsid w:val="003F3973"/>
    <w:rsid w:val="003F3D8A"/>
    <w:rsid w:val="003F788E"/>
    <w:rsid w:val="00410D71"/>
    <w:rsid w:val="00411A0D"/>
    <w:rsid w:val="00415751"/>
    <w:rsid w:val="0041714A"/>
    <w:rsid w:val="0043211B"/>
    <w:rsid w:val="0044136E"/>
    <w:rsid w:val="00441F8D"/>
    <w:rsid w:val="0044377F"/>
    <w:rsid w:val="0044750B"/>
    <w:rsid w:val="00450956"/>
    <w:rsid w:val="004527D6"/>
    <w:rsid w:val="0045631E"/>
    <w:rsid w:val="00463E87"/>
    <w:rsid w:val="00467A48"/>
    <w:rsid w:val="004730D5"/>
    <w:rsid w:val="00476DB3"/>
    <w:rsid w:val="0048424F"/>
    <w:rsid w:val="0048743F"/>
    <w:rsid w:val="00496966"/>
    <w:rsid w:val="00497B30"/>
    <w:rsid w:val="004B0C20"/>
    <w:rsid w:val="004B7C31"/>
    <w:rsid w:val="004C213A"/>
    <w:rsid w:val="004C5085"/>
    <w:rsid w:val="004C5889"/>
    <w:rsid w:val="004D306A"/>
    <w:rsid w:val="004D5CE4"/>
    <w:rsid w:val="004D5E2E"/>
    <w:rsid w:val="004D5FA7"/>
    <w:rsid w:val="004E0CB9"/>
    <w:rsid w:val="004E1691"/>
    <w:rsid w:val="004E2DE6"/>
    <w:rsid w:val="004E7A28"/>
    <w:rsid w:val="004F2DF0"/>
    <w:rsid w:val="005007E3"/>
    <w:rsid w:val="005128BD"/>
    <w:rsid w:val="00516997"/>
    <w:rsid w:val="005244CA"/>
    <w:rsid w:val="00525A20"/>
    <w:rsid w:val="005331E4"/>
    <w:rsid w:val="005368A8"/>
    <w:rsid w:val="00544610"/>
    <w:rsid w:val="00552F2F"/>
    <w:rsid w:val="005545F9"/>
    <w:rsid w:val="00574285"/>
    <w:rsid w:val="00581051"/>
    <w:rsid w:val="00581443"/>
    <w:rsid w:val="0059290B"/>
    <w:rsid w:val="00597B51"/>
    <w:rsid w:val="005A3A0E"/>
    <w:rsid w:val="005A79B7"/>
    <w:rsid w:val="005B10FD"/>
    <w:rsid w:val="005B26CF"/>
    <w:rsid w:val="005B3E71"/>
    <w:rsid w:val="005B77FA"/>
    <w:rsid w:val="005C1F55"/>
    <w:rsid w:val="005D3903"/>
    <w:rsid w:val="005D45A0"/>
    <w:rsid w:val="005E11FA"/>
    <w:rsid w:val="005E209D"/>
    <w:rsid w:val="005F28FC"/>
    <w:rsid w:val="00606491"/>
    <w:rsid w:val="00614327"/>
    <w:rsid w:val="006146AC"/>
    <w:rsid w:val="00617101"/>
    <w:rsid w:val="00623085"/>
    <w:rsid w:val="00624EE2"/>
    <w:rsid w:val="00625217"/>
    <w:rsid w:val="006309C0"/>
    <w:rsid w:val="00633106"/>
    <w:rsid w:val="00636534"/>
    <w:rsid w:val="006371E6"/>
    <w:rsid w:val="006377F2"/>
    <w:rsid w:val="00654B1C"/>
    <w:rsid w:val="006575CF"/>
    <w:rsid w:val="00661420"/>
    <w:rsid w:val="00673786"/>
    <w:rsid w:val="00674123"/>
    <w:rsid w:val="006911E9"/>
    <w:rsid w:val="00693CC2"/>
    <w:rsid w:val="006A0DF1"/>
    <w:rsid w:val="006C27F9"/>
    <w:rsid w:val="006C3665"/>
    <w:rsid w:val="006C630C"/>
    <w:rsid w:val="006C7A7D"/>
    <w:rsid w:val="006D2270"/>
    <w:rsid w:val="006D423B"/>
    <w:rsid w:val="006D6208"/>
    <w:rsid w:val="006E4A79"/>
    <w:rsid w:val="006E7854"/>
    <w:rsid w:val="006F0FEE"/>
    <w:rsid w:val="006F5060"/>
    <w:rsid w:val="006F762D"/>
    <w:rsid w:val="006F7C12"/>
    <w:rsid w:val="00702CCB"/>
    <w:rsid w:val="0070656A"/>
    <w:rsid w:val="00711021"/>
    <w:rsid w:val="00712008"/>
    <w:rsid w:val="0071337F"/>
    <w:rsid w:val="00714A3C"/>
    <w:rsid w:val="0071581D"/>
    <w:rsid w:val="0072421D"/>
    <w:rsid w:val="007247AB"/>
    <w:rsid w:val="0072491D"/>
    <w:rsid w:val="00726E82"/>
    <w:rsid w:val="00727B02"/>
    <w:rsid w:val="00734B52"/>
    <w:rsid w:val="0073738D"/>
    <w:rsid w:val="0074177C"/>
    <w:rsid w:val="00746D11"/>
    <w:rsid w:val="007506DC"/>
    <w:rsid w:val="00753287"/>
    <w:rsid w:val="00757DA1"/>
    <w:rsid w:val="00761AF3"/>
    <w:rsid w:val="00765C0B"/>
    <w:rsid w:val="00770CEC"/>
    <w:rsid w:val="00777DA2"/>
    <w:rsid w:val="007801D1"/>
    <w:rsid w:val="00782B45"/>
    <w:rsid w:val="0078385A"/>
    <w:rsid w:val="007844FD"/>
    <w:rsid w:val="00787914"/>
    <w:rsid w:val="00794E42"/>
    <w:rsid w:val="00794E6F"/>
    <w:rsid w:val="007A07D8"/>
    <w:rsid w:val="007C2E25"/>
    <w:rsid w:val="007C79C3"/>
    <w:rsid w:val="007D1FD1"/>
    <w:rsid w:val="007D4B41"/>
    <w:rsid w:val="007E2CEC"/>
    <w:rsid w:val="0080186F"/>
    <w:rsid w:val="00807494"/>
    <w:rsid w:val="008124EE"/>
    <w:rsid w:val="00813FD7"/>
    <w:rsid w:val="008148E9"/>
    <w:rsid w:val="00830558"/>
    <w:rsid w:val="00841C42"/>
    <w:rsid w:val="00853B67"/>
    <w:rsid w:val="008543DF"/>
    <w:rsid w:val="00857F0F"/>
    <w:rsid w:val="00860F9D"/>
    <w:rsid w:val="00864771"/>
    <w:rsid w:val="00864D06"/>
    <w:rsid w:val="00867867"/>
    <w:rsid w:val="008745B4"/>
    <w:rsid w:val="00892C13"/>
    <w:rsid w:val="0089771B"/>
    <w:rsid w:val="008A23FD"/>
    <w:rsid w:val="008A73E8"/>
    <w:rsid w:val="008C6F14"/>
    <w:rsid w:val="008D0700"/>
    <w:rsid w:val="008E546A"/>
    <w:rsid w:val="008E71E5"/>
    <w:rsid w:val="008F5399"/>
    <w:rsid w:val="008F58A0"/>
    <w:rsid w:val="008F65F3"/>
    <w:rsid w:val="008F7D8A"/>
    <w:rsid w:val="0090010C"/>
    <w:rsid w:val="00900115"/>
    <w:rsid w:val="00900943"/>
    <w:rsid w:val="0091431C"/>
    <w:rsid w:val="0091448B"/>
    <w:rsid w:val="009202D7"/>
    <w:rsid w:val="00925701"/>
    <w:rsid w:val="00932971"/>
    <w:rsid w:val="00944E66"/>
    <w:rsid w:val="00950711"/>
    <w:rsid w:val="00953049"/>
    <w:rsid w:val="00953EFC"/>
    <w:rsid w:val="00960CC6"/>
    <w:rsid w:val="00963E9A"/>
    <w:rsid w:val="009662C5"/>
    <w:rsid w:val="0097008A"/>
    <w:rsid w:val="00970545"/>
    <w:rsid w:val="00972041"/>
    <w:rsid w:val="00972D1E"/>
    <w:rsid w:val="00980A8B"/>
    <w:rsid w:val="00981877"/>
    <w:rsid w:val="00982AD0"/>
    <w:rsid w:val="00983C74"/>
    <w:rsid w:val="00996CAC"/>
    <w:rsid w:val="009A19B8"/>
    <w:rsid w:val="009A2212"/>
    <w:rsid w:val="009B7657"/>
    <w:rsid w:val="009C0BBA"/>
    <w:rsid w:val="009D4D35"/>
    <w:rsid w:val="009D777A"/>
    <w:rsid w:val="009E1115"/>
    <w:rsid w:val="009F127C"/>
    <w:rsid w:val="009F2C32"/>
    <w:rsid w:val="00A01BB8"/>
    <w:rsid w:val="00A03AE3"/>
    <w:rsid w:val="00A043B3"/>
    <w:rsid w:val="00A078E3"/>
    <w:rsid w:val="00A12567"/>
    <w:rsid w:val="00A130D2"/>
    <w:rsid w:val="00A206EF"/>
    <w:rsid w:val="00A24048"/>
    <w:rsid w:val="00A25393"/>
    <w:rsid w:val="00A26018"/>
    <w:rsid w:val="00A30C88"/>
    <w:rsid w:val="00A34298"/>
    <w:rsid w:val="00A37DB1"/>
    <w:rsid w:val="00A406D5"/>
    <w:rsid w:val="00A4126B"/>
    <w:rsid w:val="00A4130E"/>
    <w:rsid w:val="00A467D5"/>
    <w:rsid w:val="00A47F6B"/>
    <w:rsid w:val="00A524C6"/>
    <w:rsid w:val="00A57D2D"/>
    <w:rsid w:val="00A669E2"/>
    <w:rsid w:val="00A71A43"/>
    <w:rsid w:val="00A7366E"/>
    <w:rsid w:val="00A82B97"/>
    <w:rsid w:val="00A832CF"/>
    <w:rsid w:val="00A86BD5"/>
    <w:rsid w:val="00A9115C"/>
    <w:rsid w:val="00A939B0"/>
    <w:rsid w:val="00AA4D67"/>
    <w:rsid w:val="00AA6928"/>
    <w:rsid w:val="00AB0354"/>
    <w:rsid w:val="00AB3144"/>
    <w:rsid w:val="00AB5A8D"/>
    <w:rsid w:val="00AB700E"/>
    <w:rsid w:val="00AB7D9F"/>
    <w:rsid w:val="00AC3F91"/>
    <w:rsid w:val="00AC6935"/>
    <w:rsid w:val="00AD0537"/>
    <w:rsid w:val="00AD2E06"/>
    <w:rsid w:val="00AD6167"/>
    <w:rsid w:val="00AE6A0E"/>
    <w:rsid w:val="00AF0951"/>
    <w:rsid w:val="00AF1FC2"/>
    <w:rsid w:val="00AF39B0"/>
    <w:rsid w:val="00AF54C4"/>
    <w:rsid w:val="00B03B95"/>
    <w:rsid w:val="00B04666"/>
    <w:rsid w:val="00B11676"/>
    <w:rsid w:val="00B141F3"/>
    <w:rsid w:val="00B220F8"/>
    <w:rsid w:val="00B30CF7"/>
    <w:rsid w:val="00B32F7D"/>
    <w:rsid w:val="00B3538E"/>
    <w:rsid w:val="00B444BA"/>
    <w:rsid w:val="00B47226"/>
    <w:rsid w:val="00B53D82"/>
    <w:rsid w:val="00B633F7"/>
    <w:rsid w:val="00B70EF6"/>
    <w:rsid w:val="00B777DF"/>
    <w:rsid w:val="00B905B2"/>
    <w:rsid w:val="00B9068A"/>
    <w:rsid w:val="00B94221"/>
    <w:rsid w:val="00BA34B1"/>
    <w:rsid w:val="00BC11BF"/>
    <w:rsid w:val="00BC4126"/>
    <w:rsid w:val="00BC519E"/>
    <w:rsid w:val="00BC7CE6"/>
    <w:rsid w:val="00BD62F9"/>
    <w:rsid w:val="00BD66AD"/>
    <w:rsid w:val="00BD6C6E"/>
    <w:rsid w:val="00BE2CEE"/>
    <w:rsid w:val="00BE4683"/>
    <w:rsid w:val="00BE5A2B"/>
    <w:rsid w:val="00BE68BF"/>
    <w:rsid w:val="00BE7ECB"/>
    <w:rsid w:val="00BF51FB"/>
    <w:rsid w:val="00C07996"/>
    <w:rsid w:val="00C11935"/>
    <w:rsid w:val="00C160DD"/>
    <w:rsid w:val="00C17EBB"/>
    <w:rsid w:val="00C17F1B"/>
    <w:rsid w:val="00C30486"/>
    <w:rsid w:val="00C327E2"/>
    <w:rsid w:val="00C33384"/>
    <w:rsid w:val="00C333AF"/>
    <w:rsid w:val="00C33D7B"/>
    <w:rsid w:val="00C40837"/>
    <w:rsid w:val="00C4384A"/>
    <w:rsid w:val="00C43B28"/>
    <w:rsid w:val="00C458E7"/>
    <w:rsid w:val="00C51437"/>
    <w:rsid w:val="00C51AE2"/>
    <w:rsid w:val="00C542FF"/>
    <w:rsid w:val="00C54AE6"/>
    <w:rsid w:val="00C56237"/>
    <w:rsid w:val="00C6001F"/>
    <w:rsid w:val="00C64DC8"/>
    <w:rsid w:val="00C755E5"/>
    <w:rsid w:val="00C83FA8"/>
    <w:rsid w:val="00C85506"/>
    <w:rsid w:val="00CA2D4B"/>
    <w:rsid w:val="00CA4478"/>
    <w:rsid w:val="00CB34D7"/>
    <w:rsid w:val="00CB54D1"/>
    <w:rsid w:val="00CC3FA6"/>
    <w:rsid w:val="00CE3C48"/>
    <w:rsid w:val="00CE7C94"/>
    <w:rsid w:val="00CF73D0"/>
    <w:rsid w:val="00D032A5"/>
    <w:rsid w:val="00D111BC"/>
    <w:rsid w:val="00D30D11"/>
    <w:rsid w:val="00D42287"/>
    <w:rsid w:val="00D44033"/>
    <w:rsid w:val="00D47D70"/>
    <w:rsid w:val="00D6033F"/>
    <w:rsid w:val="00D64C1F"/>
    <w:rsid w:val="00D64E86"/>
    <w:rsid w:val="00D85037"/>
    <w:rsid w:val="00D9779D"/>
    <w:rsid w:val="00DA169B"/>
    <w:rsid w:val="00DA1B45"/>
    <w:rsid w:val="00DA3C67"/>
    <w:rsid w:val="00DB3E78"/>
    <w:rsid w:val="00DC1E55"/>
    <w:rsid w:val="00DC2030"/>
    <w:rsid w:val="00DC2FB8"/>
    <w:rsid w:val="00DC6300"/>
    <w:rsid w:val="00DC64C7"/>
    <w:rsid w:val="00DD1956"/>
    <w:rsid w:val="00DD6C0E"/>
    <w:rsid w:val="00DD79F8"/>
    <w:rsid w:val="00DE0799"/>
    <w:rsid w:val="00DE2D2A"/>
    <w:rsid w:val="00DE69A1"/>
    <w:rsid w:val="00DE6A4D"/>
    <w:rsid w:val="00DF40C2"/>
    <w:rsid w:val="00DF62D1"/>
    <w:rsid w:val="00E07076"/>
    <w:rsid w:val="00E13F0D"/>
    <w:rsid w:val="00E16FF7"/>
    <w:rsid w:val="00E1710E"/>
    <w:rsid w:val="00E17B33"/>
    <w:rsid w:val="00E21DBF"/>
    <w:rsid w:val="00E26AA1"/>
    <w:rsid w:val="00E27C2E"/>
    <w:rsid w:val="00E31673"/>
    <w:rsid w:val="00E36B50"/>
    <w:rsid w:val="00E37856"/>
    <w:rsid w:val="00E47961"/>
    <w:rsid w:val="00E55B04"/>
    <w:rsid w:val="00E5700A"/>
    <w:rsid w:val="00E678D4"/>
    <w:rsid w:val="00E679D3"/>
    <w:rsid w:val="00E71425"/>
    <w:rsid w:val="00E72079"/>
    <w:rsid w:val="00E7767B"/>
    <w:rsid w:val="00E80DD7"/>
    <w:rsid w:val="00E90FD7"/>
    <w:rsid w:val="00E9505B"/>
    <w:rsid w:val="00E954DD"/>
    <w:rsid w:val="00EA5AC6"/>
    <w:rsid w:val="00EA7EBD"/>
    <w:rsid w:val="00EC034F"/>
    <w:rsid w:val="00ED7AF3"/>
    <w:rsid w:val="00EE00FA"/>
    <w:rsid w:val="00EE412A"/>
    <w:rsid w:val="00EE49DD"/>
    <w:rsid w:val="00EE570A"/>
    <w:rsid w:val="00EE5799"/>
    <w:rsid w:val="00EF1B57"/>
    <w:rsid w:val="00EF4E87"/>
    <w:rsid w:val="00EF51BC"/>
    <w:rsid w:val="00F008F9"/>
    <w:rsid w:val="00F02B9C"/>
    <w:rsid w:val="00F126D6"/>
    <w:rsid w:val="00F2387C"/>
    <w:rsid w:val="00F23C7B"/>
    <w:rsid w:val="00F2679B"/>
    <w:rsid w:val="00F336D4"/>
    <w:rsid w:val="00F41F63"/>
    <w:rsid w:val="00F54C81"/>
    <w:rsid w:val="00F629AE"/>
    <w:rsid w:val="00F74F32"/>
    <w:rsid w:val="00F758B0"/>
    <w:rsid w:val="00F81044"/>
    <w:rsid w:val="00F932EF"/>
    <w:rsid w:val="00F93BF4"/>
    <w:rsid w:val="00F97269"/>
    <w:rsid w:val="00FA26BE"/>
    <w:rsid w:val="00FA28C3"/>
    <w:rsid w:val="00FA5FCF"/>
    <w:rsid w:val="00FA7A4A"/>
    <w:rsid w:val="00FB4AF5"/>
    <w:rsid w:val="00FD166C"/>
    <w:rsid w:val="00FD174D"/>
    <w:rsid w:val="00FD424A"/>
    <w:rsid w:val="00FE57F8"/>
    <w:rsid w:val="00FE664C"/>
    <w:rsid w:val="00FF4EEC"/>
    <w:rsid w:val="00FF69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0EAAD"/>
  <w15:docId w15:val="{ED3E7AF0-F83B-4E51-A192-F5F9F05FB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5" w:qFormat="1"/>
    <w:lsdException w:name="heading 2" w:uiPriority="9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19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82AD0"/>
  </w:style>
  <w:style w:type="paragraph" w:styleId="Heading1">
    <w:name w:val="heading 1"/>
    <w:basedOn w:val="Normal"/>
    <w:next w:val="Normal"/>
    <w:link w:val="Heading1Char"/>
    <w:uiPriority w:val="5"/>
    <w:qFormat/>
    <w:rsid w:val="00982AD0"/>
    <w:pPr>
      <w:spacing w:before="200" w:after="0"/>
      <w:outlineLvl w:val="0"/>
    </w:pPr>
    <w:rPr>
      <w:rFonts w:asciiTheme="majorHAnsi" w:eastAsiaTheme="majorEastAsia" w:hAnsiTheme="majorHAnsi" w:cstheme="majorBidi"/>
      <w:b/>
      <w:bCs/>
      <w:color w:val="323E4F" w:themeColor="text2" w:themeShade="BF"/>
      <w:sz w:val="30"/>
      <w:szCs w:val="36"/>
    </w:rPr>
  </w:style>
  <w:style w:type="paragraph" w:styleId="Heading2">
    <w:name w:val="heading 2"/>
    <w:basedOn w:val="Normal"/>
    <w:next w:val="Normal"/>
    <w:uiPriority w:val="6"/>
    <w:qFormat/>
    <w:rsid w:val="00982AD0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323E4F" w:themeColor="text2" w:themeShade="BF"/>
      <w:sz w:val="26"/>
      <w:szCs w:val="32"/>
    </w:rPr>
  </w:style>
  <w:style w:type="paragraph" w:styleId="Heading3">
    <w:name w:val="heading 3"/>
    <w:basedOn w:val="Normal"/>
    <w:next w:val="Normal"/>
    <w:uiPriority w:val="7"/>
    <w:qFormat/>
    <w:rsid w:val="00982AD0"/>
    <w:p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323E4F" w:themeColor="text2" w:themeShade="BF"/>
      <w:szCs w:val="28"/>
    </w:rPr>
  </w:style>
  <w:style w:type="paragraph" w:styleId="Heading4">
    <w:name w:val="heading 4"/>
    <w:basedOn w:val="Normal"/>
    <w:next w:val="Normal"/>
    <w:uiPriority w:val="8"/>
    <w:qFormat/>
    <w:rsid w:val="00982AD0"/>
    <w:pPr>
      <w:spacing w:before="200" w:after="0"/>
      <w:outlineLvl w:val="3"/>
    </w:pPr>
    <w:rPr>
      <w:rFonts w:asciiTheme="majorHAnsi" w:eastAsiaTheme="majorEastAsia" w:hAnsiTheme="majorHAnsi" w:cstheme="majorBidi"/>
      <w:color w:val="323E4F" w:themeColor="text2" w:themeShade="BF"/>
      <w:szCs w:val="28"/>
    </w:rPr>
  </w:style>
  <w:style w:type="paragraph" w:styleId="Heading5">
    <w:name w:val="heading 5"/>
    <w:basedOn w:val="Normal"/>
    <w:next w:val="Normal"/>
    <w:uiPriority w:val="9"/>
    <w:qFormat/>
    <w:rsid w:val="00982AD0"/>
    <w:pPr>
      <w:spacing w:before="200" w:after="0"/>
      <w:outlineLvl w:val="4"/>
    </w:pPr>
    <w:rPr>
      <w:rFonts w:asciiTheme="majorHAnsi" w:eastAsiaTheme="majorEastAsia" w:hAnsiTheme="majorHAnsi" w:cstheme="majorBidi"/>
      <w:i/>
      <w:iCs/>
      <w:color w:val="323E4F" w:themeColor="text2" w:themeShade="BF"/>
      <w:szCs w:val="28"/>
    </w:rPr>
  </w:style>
  <w:style w:type="paragraph" w:styleId="Heading6">
    <w:name w:val="heading 6"/>
    <w:basedOn w:val="Normal"/>
    <w:next w:val="Normal"/>
    <w:uiPriority w:val="10"/>
    <w:qFormat/>
    <w:rsid w:val="00982AD0"/>
    <w:pPr>
      <w:spacing w:before="200" w:after="0"/>
      <w:outlineLvl w:val="5"/>
    </w:pPr>
    <w:rPr>
      <w:rFonts w:asciiTheme="majorHAnsi" w:eastAsiaTheme="majorEastAsia" w:hAnsiTheme="majorHAnsi" w:cstheme="majorBidi"/>
      <w:b/>
      <w:bCs/>
      <w:color w:val="323E4F" w:themeColor="text2" w:themeShade="BF"/>
      <w:sz w:val="2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ublishwithline">
    <w:name w:val="Publish with line"/>
    <w:semiHidden/>
    <w:qFormat/>
    <w:rsid w:val="00982AD0"/>
    <w:pPr>
      <w:spacing w:after="0"/>
    </w:pPr>
    <w:rPr>
      <w:rFonts w:asciiTheme="majorHAnsi" w:eastAsiaTheme="majorEastAsia" w:hAnsiTheme="majorHAnsi" w:cstheme="majorBidi"/>
      <w:b/>
      <w:bCs/>
      <w:color w:val="262626"/>
      <w:sz w:val="32"/>
      <w:szCs w:val="38"/>
    </w:rPr>
  </w:style>
  <w:style w:type="paragraph" w:customStyle="1" w:styleId="PublishStatus">
    <w:name w:val="Publish Status"/>
    <w:basedOn w:val="Normal"/>
    <w:semiHidden/>
    <w:rsid w:val="00982AD0"/>
    <w:pPr>
      <w:pBdr>
        <w:top w:val="single" w:sz="8" w:space="1" w:color="E1E1E1"/>
        <w:left w:val="single" w:sz="8" w:space="2" w:color="F0F0F0"/>
        <w:bottom w:val="single" w:sz="8" w:space="1" w:color="E1E1E1"/>
        <w:right w:val="single" w:sz="8" w:space="2" w:color="F0F0F0"/>
      </w:pBdr>
      <w:shd w:val="clear" w:color="auto" w:fill="F0F0F0"/>
      <w:spacing w:before="100" w:after="100"/>
    </w:pPr>
    <w:rPr>
      <w:rFonts w:ascii="Segoe UI" w:hAnsi="Segoe UI"/>
      <w:color w:val="444444"/>
      <w:sz w:val="18"/>
      <w:szCs w:val="26"/>
    </w:rPr>
  </w:style>
  <w:style w:type="paragraph" w:customStyle="1" w:styleId="PublishStatusAccessible">
    <w:name w:val="PublishStatus_Accessible"/>
    <w:basedOn w:val="Normal"/>
    <w:semiHidden/>
    <w:rsid w:val="00982AD0"/>
    <w:pPr>
      <w:pBdr>
        <w:top w:val="single" w:sz="4" w:space="1" w:color="444444"/>
        <w:left w:val="single" w:sz="4" w:space="4" w:color="444444"/>
        <w:bottom w:val="single" w:sz="4" w:space="1" w:color="444444"/>
        <w:right w:val="single" w:sz="4" w:space="4" w:color="444444"/>
      </w:pBdr>
      <w:spacing w:before="100" w:after="100"/>
    </w:pPr>
    <w:rPr>
      <w:sz w:val="18"/>
      <w:szCs w:val="26"/>
    </w:rPr>
  </w:style>
  <w:style w:type="character" w:styleId="PlaceholderText">
    <w:name w:val="Placeholder Text"/>
    <w:basedOn w:val="DefaultParagraphFont"/>
    <w:uiPriority w:val="99"/>
    <w:semiHidden/>
    <w:rsid w:val="00982AD0"/>
    <w:rPr>
      <w:color w:val="808080"/>
    </w:rPr>
  </w:style>
  <w:style w:type="paragraph" w:customStyle="1" w:styleId="Account">
    <w:name w:val="Account"/>
    <w:semiHidden/>
    <w:rsid w:val="00982AD0"/>
    <w:pPr>
      <w:tabs>
        <w:tab w:val="left" w:pos="72"/>
        <w:tab w:val="left" w:pos="1267"/>
      </w:tabs>
      <w:spacing w:after="0"/>
    </w:pPr>
    <w:rPr>
      <w:rFonts w:ascii="Segoe UI" w:eastAsia="Segoe UI" w:hAnsi="Segoe UI" w:cs="Segoe UI"/>
      <w:color w:val="666666"/>
      <w:sz w:val="18"/>
      <w:szCs w:val="24"/>
    </w:rPr>
  </w:style>
  <w:style w:type="paragraph" w:customStyle="1" w:styleId="Categories">
    <w:name w:val="Categories"/>
    <w:basedOn w:val="Account"/>
    <w:semiHidden/>
    <w:rsid w:val="00982AD0"/>
  </w:style>
  <w:style w:type="paragraph" w:styleId="ListParagraph">
    <w:name w:val="List Paragraph"/>
    <w:aliases w:val="Body of text,List Paragraph1,Body of text+1,Body of text+2,Body of text+3,List Paragraph11,Body of textCxSp"/>
    <w:basedOn w:val="Normal"/>
    <w:link w:val="ListParagraphChar"/>
    <w:uiPriority w:val="34"/>
    <w:qFormat/>
    <w:rsid w:val="0059004B"/>
    <w:pPr>
      <w:ind w:left="720"/>
      <w:contextualSpacing/>
    </w:pPr>
  </w:style>
  <w:style w:type="paragraph" w:customStyle="1" w:styleId="PadderBetweenTitleandProperties">
    <w:name w:val="Padder Between Title and Properties"/>
    <w:basedOn w:val="Normal"/>
    <w:semiHidden/>
    <w:rsid w:val="00982AD0"/>
    <w:pPr>
      <w:spacing w:after="20"/>
    </w:pPr>
    <w:rPr>
      <w:sz w:val="2"/>
      <w:szCs w:val="2"/>
    </w:rPr>
  </w:style>
  <w:style w:type="paragraph" w:customStyle="1" w:styleId="PadderBetweenControlandBody">
    <w:name w:val="Padder Between Control and Body"/>
    <w:basedOn w:val="Normal"/>
    <w:next w:val="Normal"/>
    <w:semiHidden/>
    <w:rsid w:val="00982AD0"/>
    <w:pPr>
      <w:spacing w:after="120"/>
    </w:pPr>
    <w:rPr>
      <w:sz w:val="2"/>
      <w:szCs w:val="2"/>
    </w:rPr>
  </w:style>
  <w:style w:type="character" w:styleId="Emphasis">
    <w:name w:val="Emphasis"/>
    <w:basedOn w:val="DefaultParagraphFont"/>
    <w:uiPriority w:val="22"/>
    <w:qFormat/>
    <w:rsid w:val="00982AD0"/>
    <w:rPr>
      <w:i/>
      <w:iCs/>
    </w:rPr>
  </w:style>
  <w:style w:type="character" w:styleId="Strong">
    <w:name w:val="Strong"/>
    <w:basedOn w:val="DefaultParagraphFont"/>
    <w:uiPriority w:val="22"/>
    <w:qFormat/>
    <w:rsid w:val="00982AD0"/>
    <w:rPr>
      <w:b/>
      <w:bCs/>
    </w:rPr>
  </w:style>
  <w:style w:type="paragraph" w:customStyle="1" w:styleId="underline">
    <w:name w:val="underline"/>
    <w:semiHidden/>
    <w:rsid w:val="00982AD0"/>
    <w:pPr>
      <w:pBdr>
        <w:bottom w:val="single" w:sz="8" w:space="2" w:color="C6C6C6"/>
      </w:pBdr>
      <w:spacing w:after="0"/>
    </w:pPr>
    <w:rPr>
      <w:sz w:val="2"/>
      <w:szCs w:val="2"/>
    </w:rPr>
  </w:style>
  <w:style w:type="paragraph" w:styleId="Quote">
    <w:name w:val="Quote"/>
    <w:basedOn w:val="Normal"/>
    <w:next w:val="Normal"/>
    <w:uiPriority w:val="1"/>
    <w:qFormat/>
    <w:rsid w:val="00982AD0"/>
    <w:pPr>
      <w:ind w:left="720" w:right="720"/>
    </w:pPr>
    <w:rPr>
      <w:color w:val="000000" w:themeColor="text1"/>
    </w:rPr>
  </w:style>
  <w:style w:type="paragraph" w:styleId="NormalWeb">
    <w:name w:val="Normal (Web)"/>
    <w:basedOn w:val="Normal"/>
    <w:uiPriority w:val="99"/>
    <w:rsid w:val="001A4199"/>
  </w:style>
  <w:style w:type="table" w:styleId="TableGrid">
    <w:name w:val="Table Grid"/>
    <w:basedOn w:val="TableNormal"/>
    <w:uiPriority w:val="59"/>
    <w:rsid w:val="00243EA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8A73E8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3E8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Body of text Char,List Paragraph1 Char,Body of text+1 Char,Body of text+2 Char,Body of text+3 Char,List Paragraph11 Char,Body of textCxSp Char"/>
    <w:link w:val="ListParagraph"/>
    <w:uiPriority w:val="34"/>
    <w:locked/>
    <w:rsid w:val="00B47226"/>
  </w:style>
  <w:style w:type="paragraph" w:styleId="BodyText">
    <w:name w:val="Body Text"/>
    <w:basedOn w:val="Normal"/>
    <w:link w:val="BodyTextChar"/>
    <w:uiPriority w:val="1"/>
    <w:qFormat/>
    <w:rsid w:val="00F758B0"/>
    <w:pPr>
      <w:widowControl w:val="0"/>
      <w:autoSpaceDE w:val="0"/>
      <w:autoSpaceDN w:val="0"/>
      <w:spacing w:after="0"/>
      <w:ind w:left="1665"/>
    </w:pPr>
    <w:rPr>
      <w:rFonts w:ascii="Trebuchet MS" w:eastAsia="Trebuchet MS" w:hAnsi="Trebuchet MS" w:cs="Times New Roman"/>
      <w:sz w:val="27"/>
      <w:szCs w:val="27"/>
    </w:rPr>
  </w:style>
  <w:style w:type="character" w:customStyle="1" w:styleId="BodyTextChar">
    <w:name w:val="Body Text Char"/>
    <w:basedOn w:val="DefaultParagraphFont"/>
    <w:link w:val="BodyText"/>
    <w:uiPriority w:val="1"/>
    <w:rsid w:val="00F758B0"/>
    <w:rPr>
      <w:rFonts w:ascii="Trebuchet MS" w:eastAsia="Trebuchet MS" w:hAnsi="Trebuchet MS" w:cs="Times New Roman"/>
      <w:sz w:val="27"/>
      <w:szCs w:val="27"/>
    </w:rPr>
  </w:style>
  <w:style w:type="character" w:customStyle="1" w:styleId="Heading1Char">
    <w:name w:val="Heading 1 Char"/>
    <w:basedOn w:val="DefaultParagraphFont"/>
    <w:link w:val="Heading1"/>
    <w:uiPriority w:val="1"/>
    <w:rsid w:val="00DD1956"/>
    <w:rPr>
      <w:rFonts w:asciiTheme="majorHAnsi" w:eastAsiaTheme="majorEastAsia" w:hAnsiTheme="majorHAnsi" w:cstheme="majorBidi"/>
      <w:b/>
      <w:bCs/>
      <w:color w:val="323E4F" w:themeColor="text2" w:themeShade="BF"/>
      <w:sz w:val="30"/>
      <w:szCs w:val="36"/>
    </w:rPr>
  </w:style>
  <w:style w:type="paragraph" w:customStyle="1" w:styleId="Style1">
    <w:name w:val="Style 1"/>
    <w:basedOn w:val="Normal"/>
    <w:uiPriority w:val="99"/>
    <w:rsid w:val="00A043B3"/>
    <w:pPr>
      <w:widowControl w:val="0"/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kern w:val="2"/>
      <w:sz w:val="20"/>
      <w:lang w:eastAsia="zh-CN"/>
    </w:rPr>
  </w:style>
  <w:style w:type="character" w:customStyle="1" w:styleId="CharacterStyle2">
    <w:name w:val="Character Style 2"/>
    <w:uiPriority w:val="99"/>
    <w:rsid w:val="00F97269"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841C42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41C42"/>
  </w:style>
  <w:style w:type="paragraph" w:customStyle="1" w:styleId="Default">
    <w:name w:val="Default"/>
    <w:rsid w:val="00841C42"/>
    <w:pPr>
      <w:autoSpaceDE w:val="0"/>
      <w:autoSpaceDN w:val="0"/>
      <w:adjustRightInd w:val="0"/>
      <w:spacing w:after="0"/>
    </w:pPr>
    <w:rPr>
      <w:rFonts w:ascii="Times New Roman" w:eastAsia="Calibri" w:hAnsi="Times New Roman" w:cs="Times New Roman"/>
      <w:color w:val="000000"/>
      <w:sz w:val="24"/>
      <w:szCs w:val="24"/>
      <w:lang w:val="id-ID"/>
    </w:rPr>
  </w:style>
  <w:style w:type="paragraph" w:customStyle="1" w:styleId="BABJDL">
    <w:name w:val="BAB JDL"/>
    <w:basedOn w:val="Normal"/>
    <w:rsid w:val="00C85506"/>
    <w:pPr>
      <w:spacing w:after="0"/>
      <w:jc w:val="center"/>
    </w:pPr>
    <w:rPr>
      <w:rFonts w:ascii="Trebuchet MS" w:eastAsia="Times New Roman" w:hAnsi="Trebuchet MS" w:cs="Trebuchet MS"/>
      <w:b/>
      <w:bCs/>
      <w:sz w:val="24"/>
      <w:szCs w:val="2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NEWMACROS.ISIANSINGKAT" wne:name="Project.NewMacros.isiansingkat" wne:bEncrypt="00" wne:cmg="56"/>
    <wne:mcd wne:macroName="PROJECT.NEWMACROS.BENARSALAH" wne:name="Project.NewMacros.BenarSalah" wne:bEncrypt="00" wne:cmg="56"/>
    <wne:mcd wne:macroName="PROJECT.NEWMACROS.CHECKLIST" wne:name="Project.NewMacros.Checklist" wne:bEncrypt="00" wne:cmg="56"/>
    <wne:mcd wne:macroName="PROJECT.NEWMACROS.PENJODOHAN" wne:name="Project.NewMacros.Penjodohan" wne:bEncrypt="00" wne:cmg="56"/>
    <wne:mcd wne:macroName="PROJECT.NEWMACROS.ISIAN" wne:name="Project.NewMacros.isian" wne:bEncrypt="00" wne:cmg="56"/>
    <wne:mcd wne:macroName="PROJECT.NEWMACROS.PILIHANGANDABERKOLOM" wne:name="Project.NewMacros.PilihanGandaBerkolom" wne:bEncrypt="00" wne:cmg="56"/>
    <wne:mcd wne:macroName="PROJECT.NEWMACROS.UPLOAD" wne:name="Project.NewMacros.upload" wne:bEncrypt="00" wne:cmg="56"/>
    <wne:mcd wne:macroName="PROJECT.NEWMACROS.EMBED" wne:name="Project.NewMacros.embed" wne:bEncrypt="00" wne:cmg="56"/>
    <wne:mcd wne:macroName="PROJECT.NEWMACROS.LJK" wne:name="Project.NewMacros.ljk" wne:bEncrypt="00" wne:cmg="56"/>
    <wne:mcd wne:macroName="PROJECT.NEWMACROS.SETUJUTIDAK" wne:name="Project.NewMacros.setujutidak" wne:bEncrypt="00" wne:cmg="56"/>
    <wne:mcd wne:macroName="PROJECT.NEWMACROS.SURVEY" wne:name="Project.NewMacros.Survey" wne:bEncrypt="00" wne:cmg="56"/>
    <wne:mcd wne:macroName="PROJECT.NEWMACROS.DRAGDROP" wne:name="Project.NewMacros.dragdrop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0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4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33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4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4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6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3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glossaryDocument" Target="glossary/document.xml"/><Relationship Id="rId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root\Templates\1033\Blog.dotx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95120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426FC2-BAE7-475A-930B-588EA61BBB65}"/>
      </w:docPartPr>
      <w:docPartBody>
        <w:p w:rsidR="00744448" w:rsidRDefault="00130B26">
          <w:r w:rsidRPr="009D1FB0">
            <w:rPr>
              <w:rStyle w:val="PlaceholderText"/>
            </w:rPr>
            <w:t>[Enter Post Title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0DAD"/>
    <w:rsid w:val="000040C5"/>
    <w:rsid w:val="0002282F"/>
    <w:rsid w:val="00023934"/>
    <w:rsid w:val="00030DAD"/>
    <w:rsid w:val="000A1C69"/>
    <w:rsid w:val="000B3F38"/>
    <w:rsid w:val="000C0D8A"/>
    <w:rsid w:val="00130B26"/>
    <w:rsid w:val="0015017D"/>
    <w:rsid w:val="0015367B"/>
    <w:rsid w:val="00163383"/>
    <w:rsid w:val="00264135"/>
    <w:rsid w:val="00274EE9"/>
    <w:rsid w:val="002A4A08"/>
    <w:rsid w:val="0042548F"/>
    <w:rsid w:val="00460FC9"/>
    <w:rsid w:val="00511D45"/>
    <w:rsid w:val="0053585E"/>
    <w:rsid w:val="00593693"/>
    <w:rsid w:val="005A1DC9"/>
    <w:rsid w:val="00601D5E"/>
    <w:rsid w:val="00643EEA"/>
    <w:rsid w:val="006F5880"/>
    <w:rsid w:val="00744448"/>
    <w:rsid w:val="00753F8A"/>
    <w:rsid w:val="00802B1F"/>
    <w:rsid w:val="00814119"/>
    <w:rsid w:val="008B1234"/>
    <w:rsid w:val="008F4C1D"/>
    <w:rsid w:val="0099423C"/>
    <w:rsid w:val="009A75D5"/>
    <w:rsid w:val="00B02394"/>
    <w:rsid w:val="00B46CE1"/>
    <w:rsid w:val="00B7584F"/>
    <w:rsid w:val="00C96429"/>
    <w:rsid w:val="00CE5C3B"/>
    <w:rsid w:val="00D218B3"/>
    <w:rsid w:val="00D3602D"/>
    <w:rsid w:val="00DF3C91"/>
    <w:rsid w:val="00E24C5B"/>
    <w:rsid w:val="00E461BA"/>
    <w:rsid w:val="00E82BFC"/>
    <w:rsid w:val="00E87D28"/>
    <w:rsid w:val="00E93D69"/>
    <w:rsid w:val="00EC6988"/>
    <w:rsid w:val="00F8191C"/>
    <w:rsid w:val="00F92BC6"/>
    <w:rsid w:val="00FB7F55"/>
    <w:rsid w:val="00FD212B"/>
    <w:rsid w:val="00FE6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B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30B2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Blog">
  <a:themeElements>
    <a:clrScheme name="Blog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log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lo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hade val="98000"/>
                <a:satMod val="300000"/>
              </a:schemeClr>
            </a:gs>
            <a:gs pos="25000">
              <a:schemeClr val="phClr">
                <a:tint val="37000"/>
                <a:shade val="98000"/>
                <a:satMod val="300000"/>
              </a:schemeClr>
            </a:gs>
            <a:gs pos="100000">
              <a:schemeClr val="phClr">
                <a:tint val="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75000"/>
                <a:satMod val="160000"/>
              </a:schemeClr>
            </a:gs>
            <a:gs pos="62000">
              <a:schemeClr val="phClr">
                <a:satMod val="125000"/>
              </a:schemeClr>
            </a:gs>
            <a:gs pos="100000">
              <a:schemeClr val="phClr">
                <a:tint val="80000"/>
                <a:satMod val="140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540000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>
              <a:srgbClr val="000000">
                <a:alpha val="45882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6500000"/>
            </a:lightRig>
          </a:scene3d>
          <a:sp3d contourW="12700" prstMaterial="powder">
            <a:bevelT h="50800"/>
            <a:contourClr>
              <a:schemeClr val="phClr"/>
            </a:contourClr>
          </a:sp3d>
        </a:effectStyle>
        <a:effectStyle>
          <a:effectLst>
            <a:reflection blurRad="12700" stA="25000" endPos="28000" dist="38100" dir="5400000" sy="-100000"/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>
            <a:bevelT w="139700" h="381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75000"/>
                <a:satMod val="250000"/>
              </a:schemeClr>
            </a:gs>
            <a:gs pos="20000">
              <a:schemeClr val="phClr">
                <a:shade val="85000"/>
                <a:satMod val="175000"/>
              </a:schemeClr>
            </a:gs>
            <a:gs pos="100000">
              <a:schemeClr val="phClr">
                <a:tint val="70000"/>
                <a:satMod val="175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0000"/>
                <a:satMod val="145000"/>
              </a:schemeClr>
            </a:gs>
            <a:gs pos="30000">
              <a:schemeClr val="phClr">
                <a:shade val="65000"/>
                <a:satMod val="155000"/>
              </a:schemeClr>
            </a:gs>
            <a:gs pos="100000">
              <a:schemeClr val="phClr">
                <a:tint val="60000"/>
                <a:satMod val="170000"/>
              </a:schemeClr>
            </a:gs>
          </a:gsLst>
          <a:lin ang="16200000" scaled="1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logPostInfo xmlns="http://www.microsoft.com/Office/Word/BlogTool">
  <PostTitle>Nama Mapel X TKJ PAS</PostTitle>
  <PostDate>2021-02-27T09:57:25Z</PostDate>
  <PostID>3</PostID>
  <Category1/>
  <Category2/>
  <Category3/>
  <Category4/>
  <Category5/>
  <Category6/>
  <Category7/>
  <Category8/>
  <Category9/>
  <Category10/>
  <Account/>
  <Enclosure/>
  <ProviderInfo>
    <PostURL/>
    <API/>
    <Categories/>
    <Trackbacks/>
    <Enclosures/>
    <BlogName/>
    <ImagePostAddress/>
  </ProviderInfo>
  <DefaultAccountEnsured/>
  <AccountBBId/>
  <PublishedAccount>dd6a4276-49ef-4b1f-b8d1-b18e9c91173d</PublishedAccount>
</BlogPostInfo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Comments xmlns="4873beb7-5857-4685-be1f-d57550cc96cc" xsi:nil="true"/>
    <ApprovalStatus xmlns="4873beb7-5857-4685-be1f-d57550cc96cc">InProgress</ApprovalStatus>
    <MarketSpecific xmlns="4873beb7-5857-4685-be1f-d57550cc96cc">false</MarketSpecific>
    <ThumbnailAssetId xmlns="4873beb7-5857-4685-be1f-d57550cc96cc" xsi:nil="true"/>
    <PrimaryImageGen xmlns="4873beb7-5857-4685-be1f-d57550cc96cc">false</PrimaryImageGen>
    <LegacyData xmlns="4873beb7-5857-4685-be1f-d57550cc96cc" xsi:nil="true"/>
    <LocRecommendedHandoff xmlns="4873beb7-5857-4685-be1f-d57550cc96cc" xsi:nil="true"/>
    <BusinessGroup xmlns="4873beb7-5857-4685-be1f-d57550cc96cc" xsi:nil="true"/>
    <BlockPublish xmlns="4873beb7-5857-4685-be1f-d57550cc96cc">false</BlockPublish>
    <AssetId xmlns="4873beb7-5857-4685-be1f-d57550cc96cc">TP102843594</AssetId>
    <SourceTitle xmlns="4873beb7-5857-4685-be1f-d57550cc96cc" xsi:nil="true"/>
    <OpenTemplate xmlns="4873beb7-5857-4685-be1f-d57550cc96cc">true</OpenTemplate>
    <UALocComments xmlns="4873beb7-5857-4685-be1f-d57550cc96cc" xsi:nil="true"/>
    <TrustLevel xmlns="4873beb7-5857-4685-be1f-d57550cc96cc">1 Microsoft Managed Content</TrustLevel>
    <FeatureTagsTaxHTField0 xmlns="4873beb7-5857-4685-be1f-d57550cc96cc">
      <Terms xmlns="http://schemas.microsoft.com/office/infopath/2007/PartnerControls"/>
    </FeatureTagsTaxHTField0>
    <PublishStatusLookup xmlns="4873beb7-5857-4685-be1f-d57550cc96cc">
      <Value>1552660</Value>
      <Value>1552661</Value>
      <Value>1552770</Value>
    </PublishStatusLookup>
    <LocLastLocAttemptVersionLookup xmlns="4873beb7-5857-4685-be1f-d57550cc96cc">831172</LocLastLocAttemptVersionLookup>
    <CampaignTagsTaxHTField0 xmlns="4873beb7-5857-4685-be1f-d57550cc96cc">
      <Terms xmlns="http://schemas.microsoft.com/office/infopath/2007/PartnerControls"/>
    </CampaignTagsTaxHTField0>
    <IsSearchable xmlns="4873beb7-5857-4685-be1f-d57550cc96cc">true</IsSearchable>
    <MachineTranslated xmlns="4873beb7-5857-4685-be1f-d57550cc96cc">false</MachineTranslated>
    <Providers xmlns="4873beb7-5857-4685-be1f-d57550cc96cc" xsi:nil="true"/>
    <TemplateTemplateType xmlns="4873beb7-5857-4685-be1f-d57550cc96cc">Word Document Template</TemplateTemplateType>
    <Markets xmlns="4873beb7-5857-4685-be1f-d57550cc96cc"/>
    <APDescription xmlns="4873beb7-5857-4685-be1f-d57550cc96cc" xsi:nil="true"/>
    <ClipArtFilename xmlns="4873beb7-5857-4685-be1f-d57550cc96cc" xsi:nil="true"/>
    <APAuthor xmlns="4873beb7-5857-4685-be1f-d57550cc96cc">
      <UserInfo>
        <DisplayName>REDMOND\ncrowell</DisplayName>
        <AccountId>81</AccountId>
        <AccountType/>
      </UserInfo>
    </APAuthor>
    <LocManualTestRequired xmlns="4873beb7-5857-4685-be1f-d57550cc96cc">false</LocManualTestRequired>
    <EditorialStatus xmlns="4873beb7-5857-4685-be1f-d57550cc96cc">Complete</EditorialStatus>
    <PublishTargets xmlns="4873beb7-5857-4685-be1f-d57550cc96cc">OfficeOnlineVNext</PublishTargets>
    <ScenarioTagsTaxHTField0 xmlns="4873beb7-5857-4685-be1f-d57550cc96cc">
      <Terms xmlns="http://schemas.microsoft.com/office/infopath/2007/PartnerControls"/>
    </ScenarioTagsTaxHTField0>
    <OriginalRelease xmlns="4873beb7-5857-4685-be1f-d57550cc96cc">15</OriginalRelease>
    <AssetStart xmlns="4873beb7-5857-4685-be1f-d57550cc96cc">2012-03-28T21:40:00+00:00</AssetStart>
    <Provider xmlns="4873beb7-5857-4685-be1f-d57550cc96cc" xsi:nil="true"/>
    <AcquiredFrom xmlns="4873beb7-5857-4685-be1f-d57550cc96cc">Internal MS</AcquiredFrom>
    <FriendlyTitle xmlns="4873beb7-5857-4685-be1f-d57550cc96cc" xsi:nil="true"/>
    <LocalizationTagsTaxHTField0 xmlns="4873beb7-5857-4685-be1f-d57550cc96cc">
      <Terms xmlns="http://schemas.microsoft.com/office/infopath/2007/PartnerControls"/>
    </LocalizationTagsTaxHTField0>
    <UALocRecommendation xmlns="4873beb7-5857-4685-be1f-d57550cc96cc">Localize</UALocRecommendation>
    <ShowIn xmlns="4873beb7-5857-4685-be1f-d57550cc96cc">Show everywhere</ShowIn>
    <UANotes xmlns="4873beb7-5857-4685-be1f-d57550cc96cc" xsi:nil="true"/>
    <TemplateStatus xmlns="4873beb7-5857-4685-be1f-d57550cc96cc">Complete</TemplateStatus>
    <InternalTagsTaxHTField0 xmlns="4873beb7-5857-4685-be1f-d57550cc96cc">
      <Terms xmlns="http://schemas.microsoft.com/office/infopath/2007/PartnerControls"/>
    </InternalTagsTaxHTField0>
    <AssetExpire xmlns="4873beb7-5857-4685-be1f-d57550cc96cc">2029-01-01T08:00:00+00:00</AssetExpire>
    <DSATActionTaken xmlns="4873beb7-5857-4685-be1f-d57550cc96cc" xsi:nil="true"/>
    <EditorialTags xmlns="4873beb7-5857-4685-be1f-d57550cc96cc" xsi:nil="true"/>
    <SubmitterId xmlns="4873beb7-5857-4685-be1f-d57550cc96cc" xsi:nil="true"/>
    <ApprovalLog xmlns="4873beb7-5857-4685-be1f-d57550cc96cc" xsi:nil="true"/>
    <AssetType xmlns="4873beb7-5857-4685-be1f-d57550cc96cc">TP</AssetType>
    <BugNumber xmlns="4873beb7-5857-4685-be1f-d57550cc96cc" xsi:nil="true"/>
    <Milestone xmlns="4873beb7-5857-4685-be1f-d57550cc96cc" xsi:nil="true"/>
    <RecommendationsModifier xmlns="4873beb7-5857-4685-be1f-d57550cc96cc">1000</RecommendationsModifier>
    <IntlLangReviewDate xmlns="4873beb7-5857-4685-be1f-d57550cc96cc" xsi:nil="true"/>
    <TPFriendlyName xmlns="4873beb7-5857-4685-be1f-d57550cc96cc" xsi:nil="true"/>
    <IntlLangReview xmlns="4873beb7-5857-4685-be1f-d57550cc96cc">false</IntlLangReview>
    <PolicheckWords xmlns="4873beb7-5857-4685-be1f-d57550cc96cc" xsi:nil="true"/>
    <OriginAsset xmlns="4873beb7-5857-4685-be1f-d57550cc96cc" xsi:nil="true"/>
    <TPNamespace xmlns="4873beb7-5857-4685-be1f-d57550cc96cc" xsi:nil="true"/>
    <TPCommandLine xmlns="4873beb7-5857-4685-be1f-d57550cc96cc" xsi:nil="true"/>
    <IntlLangReviewer xmlns="4873beb7-5857-4685-be1f-d57550cc96cc" xsi:nil="true"/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TPComponent xmlns="4873beb7-5857-4685-be1f-d57550cc96cc" xsi:nil="true"/>
    <TPExecutable xmlns="4873beb7-5857-4685-be1f-d57550cc96cc" xsi:nil="true"/>
    <TPLaunchHelpLink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OutputCachingOn xmlns="4873beb7-5857-4685-be1f-d57550cc96cc">false</OutputCachingOn>
    <ContentItem xmlns="4873beb7-5857-4685-be1f-d57550cc96cc" xsi:nil="true"/>
    <HandoffToMSDN xmlns="4873beb7-5857-4685-be1f-d57550cc96cc" xsi:nil="true"/>
    <LastModifiedDateTi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PLaunchHelpLinkType xmlns="4873beb7-5857-4685-be1f-d57550cc96cc">Template</TPLaunchHelpLink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UACurrentWords xmlns="4873beb7-5857-4685-be1f-d57550cc96cc" xsi:nil="true"/>
    <TPClientViewer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CrawlForDependencies xmlns="4873beb7-5857-4685-be1f-d57550cc96cc">false</CrawlForDependencies>
    <LastHandOff xmlns="4873beb7-5857-4685-be1f-d57550cc96cc" xsi:nil="true"/>
    <LocMarketGroupTiers2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329CAD-B019-4FA6-9FEF-74898909AD20}">
  <ds:schemaRefs>
    <ds:schemaRef ds:uri="http://www.microsoft.com/Office/Word/BlogTool"/>
  </ds:schemaRefs>
</ds:datastoreItem>
</file>

<file path=customXml/itemProps2.xml><?xml version="1.0" encoding="utf-8"?>
<ds:datastoreItem xmlns:ds="http://schemas.openxmlformats.org/officeDocument/2006/customXml" ds:itemID="{3E8E83B5-D8EF-4295-95D5-499630675B99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5D1E2072-A7E3-4DAE-9149-608034D634F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0F43D6-C4EC-4FB3-A195-6B4FD975A2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Blog</Template>
  <TotalTime>1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Yoko Wasis</dc:creator>
  <cp:lastModifiedBy>Munif Abdillah</cp:lastModifiedBy>
  <cp:revision>2</cp:revision>
  <dcterms:created xsi:type="dcterms:W3CDTF">2022-11-20T13:59:00Z</dcterms:created>
  <dcterms:modified xsi:type="dcterms:W3CDTF">2022-11-20T13:59:00Z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ampaignTags">
    <vt:lpwstr/>
  </property>
  <property fmtid="{D5CDD505-2E9C-101B-9397-08002B2CF9AE}" pid="4" name="ContentTypeId">
    <vt:lpwstr>0x0101006EDDDB5EE6D98C44930B742096920B300400F5B6D36B3EF94B4E9A635CDF2A18F5B8</vt:lpwstr>
  </property>
  <property fmtid="{D5CDD505-2E9C-101B-9397-08002B2CF9AE}" pid="5" name="LocalizationTags">
    <vt:lpwstr/>
  </property>
  <property fmtid="{D5CDD505-2E9C-101B-9397-08002B2CF9AE}" pid="6" name="FeatureTags">
    <vt:lpwstr/>
  </property>
  <property fmtid="{D5CDD505-2E9C-101B-9397-08002B2CF9AE}" pid="7" name="ScenarioTags">
    <vt:lpwstr/>
  </property>
</Properties>
</file>

<file path=userCustomization/customUI.xml><?xml version="1.0" encoding="utf-8"?>
<mso:customUI xmlns:doc="http://schemas.microsoft.com/office/2006/01/customui/currentDocument" xmlns:mso="http://schemas.microsoft.com/office/2006/01/customui">
  <mso:ribbon>
    <mso:qat>
      <mso:documentControls>
        <mso:button idQ="doc:BenarSalah_1" visible="true" label="Benar / Salah" imageMso="CancelRequest" onAction="BenarSalah"/>
        <mso:button idQ="doc:Checklist_1" visible="true" label="Checklist" imageMso="TagMarkComplete" onAction="Checklist"/>
        <mso:button idQ="doc:Penjodohan_1" visible="true" label="Penjodohan" imageMso="CreateMailRule" onAction="Penjodohan"/>
        <mso:button idQ="doc:PilihanGandaBerkolom_1" visible="true" label="Pilihan Ganda Berkolom" imageMso="OutlineSubtotals" onAction="PilihanGandaBerkolom"/>
        <mso:button idQ="doc:isian_1" visible="true" label="Isian" imageMso="CreateReportBlankReport" onAction="isian"/>
        <mso:button idQ="doc:isiansingkat_1" visible="true" label="Isian Singkat" imageMso="RmsSendBizcardDesign" onAction="isiansingkat"/>
        <mso:button idQ="doc:setujutidak_1" visible="true" label="Setuju / Tidak" imageMso="SetPertWeights" onAction="setujutidak"/>
        <mso:button idQ="doc:Survey_1" visible="true" label="Survey" imageMso="TableSelect" onAction="Survey"/>
        <mso:button idQ="doc:dragdrop_1" visible="true" label="Drag and Drop" imageMso="PositionAbsoluteMarks" onAction="dragdrop"/>
        <mso:button idQ="doc:ljk_1" visible="true" label="LJK" imageMso="SlidesPerPage9Slides" onAction="ljk"/>
        <mso:button idQ="doc:embed_1" visible="true" label="Include Content Luar" imageMso="HyperlinksVerify" onAction="embed"/>
        <mso:button idQ="doc:upload_1" visible="true" label="Upload" imageMso="InsertDrawingCanvas" onAction="upload"/>
      </mso:documentControls>
    </mso:qat>
  </mso:ribbon>
</mso:customUI>
</file>